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2B78" w14:textId="7672173A" w:rsidR="00270B1E" w:rsidRPr="006C44AF" w:rsidRDefault="004F7939" w:rsidP="006C44AF">
      <w:pPr>
        <w:spacing w:line="240" w:lineRule="auto"/>
        <w:contextualSpacing/>
        <w:rPr>
          <w:rFonts w:cs="Calibri"/>
          <w:b/>
          <w:color w:val="00338D"/>
          <w:sz w:val="28"/>
          <w:szCs w:val="28"/>
        </w:rPr>
      </w:pPr>
      <w:r w:rsidRPr="006C44AF">
        <w:rPr>
          <w:rFonts w:cs="Calibri"/>
          <w:b/>
          <w:noProof/>
          <w:color w:val="00338D"/>
          <w:sz w:val="28"/>
          <w:szCs w:val="28"/>
          <w:lang w:eastAsia="nb-NO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94AB9CB" wp14:editId="4E92223C">
                <wp:simplePos x="0" y="0"/>
                <wp:positionH relativeFrom="column">
                  <wp:posOffset>4557395</wp:posOffset>
                </wp:positionH>
                <wp:positionV relativeFrom="page">
                  <wp:posOffset>2166620</wp:posOffset>
                </wp:positionV>
                <wp:extent cx="443865" cy="4015105"/>
                <wp:effectExtent l="4445" t="4445" r="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" cy="401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BDCDE" w14:textId="3B98C0D6" w:rsidR="00A27E29" w:rsidRPr="007D19B5" w:rsidRDefault="00A27E29" w:rsidP="00C44D9D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Foto: </w:t>
                            </w:r>
                            <w:r w:rsidR="00444C68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St. </w:t>
                            </w:r>
                            <w:proofErr w:type="gramStart"/>
                            <w:r w:rsidR="00491265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Olavs</w:t>
                            </w:r>
                            <w:r w:rsidR="00417F4E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D19B5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|</w:t>
                            </w:r>
                            <w:proofErr w:type="gramEnd"/>
                            <w:r w:rsidRPr="007D19B5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  Tekst og oppsett: Vestre Viken</w:t>
                            </w:r>
                            <w:r w:rsidR="00444C68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og St. </w:t>
                            </w:r>
                            <w:r w:rsidR="00491265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Olavs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4AB9C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8.85pt;margin-top:170.6pt;width:34.95pt;height:316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" o:allowincell="f" filled="f" stroked="f">
                <v:textbox style="layout-flow:vertical;mso-layout-flow-alt:bottom-to-top">
                  <w:txbxContent>
                    <w:p w14:paraId="2DEBDCDE" w14:textId="3B98C0D6" w:rsidR="00A27E29" w:rsidRPr="007D19B5" w:rsidRDefault="00A27E29" w:rsidP="00C44D9D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Foto: </w:t>
                      </w:r>
                      <w:r w:rsidR="00444C68"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St. </w:t>
                      </w:r>
                      <w:r w:rsidR="00491265">
                        <w:rPr>
                          <w:color w:val="7F7F7F" w:themeColor="text1" w:themeTint="80"/>
                          <w:sz w:val="18"/>
                          <w:szCs w:val="18"/>
                        </w:rPr>
                        <w:t>Olavs</w:t>
                      </w:r>
                      <w:r w:rsidR="00417F4E"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</w:t>
                      </w:r>
                      <w:r w:rsidRPr="007D19B5">
                        <w:rPr>
                          <w:color w:val="7F7F7F" w:themeColor="text1" w:themeTint="80"/>
                          <w:sz w:val="18"/>
                          <w:szCs w:val="18"/>
                        </w:rPr>
                        <w:t>|   Tekst og oppsett: Vestre Viken</w:t>
                      </w:r>
                      <w:r w:rsidR="00444C68"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og St. </w:t>
                      </w:r>
                      <w:r w:rsidR="00491265">
                        <w:rPr>
                          <w:color w:val="7F7F7F" w:themeColor="text1" w:themeTint="80"/>
                          <w:sz w:val="18"/>
                          <w:szCs w:val="18"/>
                        </w:rPr>
                        <w:t>Olavs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17F4E" w:rsidRPr="006C44AF">
        <w:rPr>
          <w:rFonts w:ascii="Cambria" w:hAnsi="Cambria"/>
          <w:sz w:val="28"/>
          <w:szCs w:val="28"/>
        </w:rPr>
        <w:t xml:space="preserve"> </w:t>
      </w:r>
      <w:r w:rsidR="00417F4E" w:rsidRPr="006C44AF">
        <w:rPr>
          <w:rFonts w:cs="Calibri"/>
          <w:b/>
          <w:color w:val="00338D"/>
          <w:sz w:val="28"/>
          <w:szCs w:val="28"/>
        </w:rPr>
        <w:t>Samarbeidspartnere</w:t>
      </w:r>
    </w:p>
    <w:p w14:paraId="743C104D" w14:textId="77777777" w:rsidR="001F48C1" w:rsidRDefault="001F48C1" w:rsidP="00270B1E">
      <w:pPr>
        <w:spacing w:before="100" w:beforeAutospacing="1" w:after="100" w:afterAutospacing="1" w:line="240" w:lineRule="auto"/>
        <w:contextualSpacing/>
        <w:rPr>
          <w:rFonts w:ascii="Cambria" w:hAnsi="Cambria"/>
        </w:rPr>
      </w:pPr>
    </w:p>
    <w:p w14:paraId="2EE1E714" w14:textId="77777777" w:rsidR="004F7939" w:rsidRPr="00A65E06" w:rsidRDefault="004F7939" w:rsidP="00270B1E">
      <w:pPr>
        <w:spacing w:before="100" w:beforeAutospacing="1" w:after="100" w:afterAutospacing="1" w:line="240" w:lineRule="auto"/>
        <w:contextualSpacing/>
        <w:rPr>
          <w:rFonts w:ascii="Cambria" w:hAnsi="Cambria"/>
        </w:rPr>
      </w:pPr>
    </w:p>
    <w:p w14:paraId="7C5A8D20" w14:textId="3761AA99" w:rsidR="00417F4E" w:rsidRDefault="00417F4E" w:rsidP="00305AE4">
      <w:pPr>
        <w:spacing w:line="240" w:lineRule="auto"/>
        <w:contextualSpacing/>
        <w:rPr>
          <w:b/>
          <w:color w:val="00338D"/>
          <w:sz w:val="28"/>
        </w:rPr>
      </w:pPr>
      <w:r>
        <w:rPr>
          <w:noProof/>
        </w:rPr>
        <w:drawing>
          <wp:inline distT="0" distB="0" distL="0" distR="0" wp14:anchorId="38DA8BD2" wp14:editId="3332C1C5">
            <wp:extent cx="1213485" cy="434340"/>
            <wp:effectExtent l="0" t="0" r="5715" b="3810"/>
            <wp:docPr id="2013004639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04639" name="Bilde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E0E184" w14:textId="77777777" w:rsidR="006C44AF" w:rsidRDefault="00417F4E" w:rsidP="00305AE4">
      <w:pPr>
        <w:spacing w:line="240" w:lineRule="auto"/>
        <w:contextualSpacing/>
        <w:rPr>
          <w:noProof/>
        </w:rPr>
      </w:pPr>
      <w:r>
        <w:rPr>
          <w:rFonts w:ascii="Cambria" w:hAnsi="Cambria"/>
        </w:rPr>
        <w:t xml:space="preserve">  </w:t>
      </w:r>
    </w:p>
    <w:p w14:paraId="2FFD7AB2" w14:textId="14A3BEF1" w:rsidR="00417F4E" w:rsidRDefault="006C44AF" w:rsidP="00305AE4">
      <w:pPr>
        <w:spacing w:line="240" w:lineRule="auto"/>
        <w:contextualSpacing/>
        <w:rPr>
          <w:noProof/>
        </w:rPr>
      </w:pPr>
      <w:r>
        <w:rPr>
          <w:noProof/>
        </w:rPr>
        <w:drawing>
          <wp:inline distT="0" distB="0" distL="0" distR="0" wp14:anchorId="6AE78AD8" wp14:editId="4FC67A14">
            <wp:extent cx="1304290" cy="675005"/>
            <wp:effectExtent l="0" t="0" r="0" b="0"/>
            <wp:docPr id="1442144567" name="Bilde 4" descr="Et bilde som inneholder Grafikk, Font, grafisk design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144567" name="Bilde 4" descr="Et bilde som inneholder Grafikk, Font, grafisk design, logo&#10;&#10;KI-generert innhold kan være feil.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67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0DD5552C" wp14:editId="4C3131EE">
            <wp:extent cx="1426210" cy="308610"/>
            <wp:effectExtent l="0" t="0" r="2540" b="0"/>
            <wp:docPr id="3" name="Bilde 2" descr="Et bilde som inneholder Font, tekst, Grafikk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 descr="Et bilde som inneholder Font, tekst, Grafikk, logo&#10;&#10;KI-generert innhold kan være feil.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1C09D" w14:textId="4D4A62E1" w:rsidR="00305AE4" w:rsidRDefault="00586214" w:rsidP="00305AE4">
      <w:pPr>
        <w:spacing w:line="240" w:lineRule="auto"/>
        <w:contextualSpacing/>
        <w:rPr>
          <w:noProof/>
        </w:rPr>
      </w:pPr>
      <w:r>
        <w:rPr>
          <w:rFonts w:cs="Calibri"/>
          <w:b/>
          <w:noProof/>
          <w:color w:val="00338D"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7F622A20" wp14:editId="6F1A35AC">
            <wp:simplePos x="0" y="0"/>
            <wp:positionH relativeFrom="margin">
              <wp:posOffset>5448300</wp:posOffset>
            </wp:positionH>
            <wp:positionV relativeFrom="margin">
              <wp:posOffset>2404745</wp:posOffset>
            </wp:positionV>
            <wp:extent cx="4441825" cy="1999615"/>
            <wp:effectExtent l="0" t="0" r="0" b="635"/>
            <wp:wrapSquare wrapText="bothSides"/>
            <wp:docPr id="191148797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825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8C1">
        <w:rPr>
          <w:noProof/>
        </w:rPr>
        <w:br/>
      </w:r>
      <w:r w:rsidR="00417F4E">
        <w:rPr>
          <w:noProof/>
        </w:rPr>
        <w:drawing>
          <wp:inline distT="0" distB="0" distL="0" distR="0" wp14:anchorId="2D7A7DE0" wp14:editId="4F3BC561">
            <wp:extent cx="1388745" cy="664845"/>
            <wp:effectExtent l="0" t="0" r="1905" b="1905"/>
            <wp:docPr id="548836106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836106" name="Bilde 4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7F4E" w:rsidRPr="00417F4E">
        <w:rPr>
          <w:noProof/>
        </w:rPr>
        <w:t xml:space="preserve"> </w:t>
      </w:r>
    </w:p>
    <w:p w14:paraId="34532D79" w14:textId="6737A5FD" w:rsidR="00C43F0B" w:rsidRDefault="00C43F0B" w:rsidP="00305AE4">
      <w:pPr>
        <w:spacing w:line="240" w:lineRule="auto"/>
        <w:contextualSpacing/>
        <w:rPr>
          <w:rFonts w:ascii="Cambria" w:hAnsi="Cambria"/>
        </w:rPr>
      </w:pPr>
    </w:p>
    <w:p w14:paraId="5BA26989" w14:textId="2D574421" w:rsidR="00E6584C" w:rsidRPr="00E6584C" w:rsidRDefault="001F48C1" w:rsidP="001F48C1">
      <w:pPr>
        <w:rPr>
          <w:noProof/>
        </w:rPr>
      </w:pPr>
      <w:r>
        <w:rPr>
          <w:noProof/>
        </w:rPr>
        <w:br/>
      </w:r>
      <w:hyperlink r:id="rId13" w:history="1">
        <w:r w:rsidR="00417F4E" w:rsidRPr="001F48C1">
          <w:rPr>
            <w:rStyle w:val="Hyperkobling"/>
            <w:rFonts w:ascii="Cambria" w:hAnsi="Cambria"/>
            <w:color w:val="FFFFFF" w:themeColor="background1"/>
          </w:rPr>
          <w:t>i</w:t>
        </w:r>
        <w:r w:rsidR="00417F4E" w:rsidRPr="00417F4E">
          <w:rPr>
            <w:rStyle w:val="Hyperkobling"/>
            <w:rFonts w:ascii="Cambria" w:hAnsi="Cambria"/>
            <w:noProof/>
            <w:color w:val="FFFFFF" w:themeColor="background1"/>
            <w:lang w:eastAsia="nb-NO"/>
          </w:rPr>
          <mc:AlternateContent>
            <mc:Choice Requires="wps">
              <w:drawing>
                <wp:anchor distT="0" distB="0" distL="114300" distR="114300" simplePos="0" relativeHeight="251669504" behindDoc="0" locked="1" layoutInCell="0" allowOverlap="1" wp14:anchorId="35FADB9D" wp14:editId="73C7F544">
                  <wp:simplePos x="0" y="0"/>
                  <wp:positionH relativeFrom="page">
                    <wp:posOffset>5638800</wp:posOffset>
                  </wp:positionH>
                  <wp:positionV relativeFrom="page">
                    <wp:posOffset>1460500</wp:posOffset>
                  </wp:positionV>
                  <wp:extent cx="4848225" cy="1238250"/>
                  <wp:effectExtent l="0" t="0" r="28575" b="19050"/>
                  <wp:wrapNone/>
                  <wp:docPr id="6" name="Text Box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848225" cy="1238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15BDD5" w14:textId="77777777" w:rsidR="00417F4E" w:rsidRPr="00417F4E" w:rsidRDefault="00417F4E" w:rsidP="00417F4E">
                              <w:pPr>
                                <w:spacing w:line="360" w:lineRule="auto"/>
                                <w:contextualSpacing/>
                                <w:jc w:val="center"/>
                                <w:rPr>
                                  <w:rFonts w:cs="Calibri"/>
                                  <w:b/>
                                  <w:color w:val="00338D"/>
                                  <w:sz w:val="52"/>
                                  <w:szCs w:val="52"/>
                                </w:rPr>
                              </w:pPr>
                              <w:r w:rsidRPr="00417F4E">
                                <w:rPr>
                                  <w:rFonts w:cs="Calibri"/>
                                  <w:b/>
                                  <w:color w:val="00338D"/>
                                  <w:sz w:val="52"/>
                                  <w:szCs w:val="52"/>
                                </w:rPr>
                                <w:t>Når rusen flytter inn</w:t>
                              </w:r>
                              <w:r>
                                <w:rPr>
                                  <w:rFonts w:cs="Calibri"/>
                                  <w:b/>
                                  <w:color w:val="00338D"/>
                                  <w:sz w:val="52"/>
                                  <w:szCs w:val="52"/>
                                </w:rPr>
                                <w:t xml:space="preserve"> i familien</w:t>
                              </w:r>
                            </w:p>
                            <w:p w14:paraId="60208F2F" w14:textId="77777777" w:rsidR="00417F4E" w:rsidRPr="00417F4E" w:rsidRDefault="00417F4E" w:rsidP="00417F4E">
                              <w:pPr>
                                <w:spacing w:line="360" w:lineRule="auto"/>
                                <w:rPr>
                                  <w:rFonts w:cs="Calibri"/>
                                  <w:b/>
                                  <w:color w:val="00338D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cs="Calibri"/>
                                  <w:b/>
                                  <w:color w:val="00338D"/>
                                  <w:sz w:val="32"/>
                                  <w:szCs w:val="32"/>
                                </w:rPr>
                                <w:t xml:space="preserve">        </w:t>
                              </w:r>
                              <w:r w:rsidRPr="00417F4E">
                                <w:rPr>
                                  <w:rFonts w:cs="Calibri"/>
                                  <w:b/>
                                  <w:color w:val="00338D"/>
                                  <w:sz w:val="32"/>
                                  <w:szCs w:val="32"/>
                                </w:rPr>
                                <w:t>For deg som er berørt av en annens rusproblem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35FADB9D" id="Text Box 6" o:spid="_x0000_s1027" type="#_x0000_t202" style="position:absolute;margin-left:444pt;margin-top:115pt;width:381.75pt;height:97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" o:allowincell="f" strokecolor="white">
                  <v:textbox>
                    <w:txbxContent>
                      <w:p w14:paraId="5F15BDD5" w14:textId="77777777" w:rsidR="00417F4E" w:rsidRPr="00417F4E" w:rsidRDefault="00417F4E" w:rsidP="00417F4E">
                        <w:pPr>
                          <w:spacing w:line="360" w:lineRule="auto"/>
                          <w:contextualSpacing/>
                          <w:jc w:val="center"/>
                          <w:rPr>
                            <w:rFonts w:cs="Calibri"/>
                            <w:b/>
                            <w:color w:val="00338D"/>
                            <w:sz w:val="52"/>
                            <w:szCs w:val="52"/>
                          </w:rPr>
                        </w:pPr>
                        <w:r w:rsidRPr="00417F4E">
                          <w:rPr>
                            <w:rFonts w:cs="Calibri"/>
                            <w:b/>
                            <w:color w:val="00338D"/>
                            <w:sz w:val="52"/>
                            <w:szCs w:val="52"/>
                          </w:rPr>
                          <w:t>Når rusen flytter inn</w:t>
                        </w:r>
                        <w:r>
                          <w:rPr>
                            <w:rFonts w:cs="Calibri"/>
                            <w:b/>
                            <w:color w:val="00338D"/>
                            <w:sz w:val="52"/>
                            <w:szCs w:val="52"/>
                          </w:rPr>
                          <w:t xml:space="preserve"> i familien</w:t>
                        </w:r>
                      </w:p>
                      <w:p w14:paraId="60208F2F" w14:textId="77777777" w:rsidR="00417F4E" w:rsidRPr="00417F4E" w:rsidRDefault="00417F4E" w:rsidP="00417F4E">
                        <w:pPr>
                          <w:spacing w:line="360" w:lineRule="auto"/>
                          <w:rPr>
                            <w:rFonts w:cs="Calibri"/>
                            <w:b/>
                            <w:color w:val="00338D"/>
                            <w:sz w:val="32"/>
                            <w:szCs w:val="32"/>
                          </w:rPr>
                        </w:pPr>
                        <w:r>
                          <w:rPr>
                            <w:rFonts w:cs="Calibri"/>
                            <w:b/>
                            <w:color w:val="00338D"/>
                            <w:sz w:val="32"/>
                            <w:szCs w:val="32"/>
                          </w:rPr>
                          <w:t xml:space="preserve">        </w:t>
                        </w:r>
                        <w:r w:rsidRPr="00417F4E">
                          <w:rPr>
                            <w:rFonts w:cs="Calibri"/>
                            <w:b/>
                            <w:color w:val="00338D"/>
                            <w:sz w:val="32"/>
                            <w:szCs w:val="32"/>
                          </w:rPr>
                          <w:t>For deg som er berørt av en annens rusproblem</w:t>
                        </w:r>
                      </w:p>
                    </w:txbxContent>
                  </v:textbox>
                  <w10:wrap anchorx="page" anchory="page"/>
                  <w10:anchorlock/>
                </v:shape>
              </w:pict>
            </mc:Fallback>
          </mc:AlternateContent>
        </w:r>
        <w:r w:rsidR="00417F4E" w:rsidRPr="00417F4E">
          <w:rPr>
            <w:rStyle w:val="Hyperkobling"/>
            <w:rFonts w:ascii="Cambria" w:hAnsi="Cambria"/>
            <w:noProof/>
            <w:color w:val="FFFFFF" w:themeColor="background1"/>
            <w:lang w:eastAsia="nb-NO"/>
          </w:rPr>
          <w:drawing>
            <wp:anchor distT="0" distB="0" distL="114300" distR="114300" simplePos="0" relativeHeight="251668480" behindDoc="0" locked="1" layoutInCell="1" allowOverlap="1" wp14:anchorId="6F983950" wp14:editId="042F9C88">
              <wp:simplePos x="0" y="0"/>
              <wp:positionH relativeFrom="margin">
                <wp:posOffset>1511300</wp:posOffset>
              </wp:positionH>
              <wp:positionV relativeFrom="page">
                <wp:posOffset>1187450</wp:posOffset>
              </wp:positionV>
              <wp:extent cx="2352675" cy="476250"/>
              <wp:effectExtent l="0" t="0" r="9525" b="0"/>
              <wp:wrapNone/>
              <wp:docPr id="8" name="Bild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4762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hyperlink>
      <w:r w:rsidR="00417F4E" w:rsidRPr="00417F4E">
        <w:rPr>
          <w:noProof/>
        </w:rPr>
        <w:t xml:space="preserve"> </w:t>
      </w:r>
      <w:r w:rsidR="00417F4E">
        <w:rPr>
          <w:noProof/>
        </w:rPr>
        <w:t xml:space="preserve"> </w:t>
      </w:r>
    </w:p>
    <w:p w14:paraId="56DA2D3B" w14:textId="3E54E353" w:rsidR="00507756" w:rsidRDefault="00BA6C69" w:rsidP="001F48C1">
      <w:pPr>
        <w:rPr>
          <w:rFonts w:cs="Calibri"/>
          <w:b/>
          <w:color w:val="00338D"/>
          <w:sz w:val="28"/>
          <w:szCs w:val="28"/>
        </w:rPr>
      </w:pPr>
      <w:r>
        <w:rPr>
          <w:rFonts w:cs="Calibri"/>
          <w:b/>
          <w:color w:val="00338D"/>
          <w:sz w:val="28"/>
          <w:szCs w:val="28"/>
        </w:rPr>
        <w:t>Skann QR-koden for p</w:t>
      </w:r>
      <w:r w:rsidR="00E6584C" w:rsidRPr="003C13FD">
        <w:rPr>
          <w:rFonts w:cs="Calibri"/>
          <w:b/>
          <w:color w:val="00338D"/>
          <w:sz w:val="28"/>
          <w:szCs w:val="28"/>
        </w:rPr>
        <w:t xml:space="preserve">åmelding </w:t>
      </w:r>
      <w:r w:rsidR="00507756">
        <w:rPr>
          <w:rFonts w:cs="Calibri"/>
          <w:b/>
          <w:color w:val="00338D"/>
          <w:sz w:val="28"/>
          <w:szCs w:val="28"/>
        </w:rPr>
        <w:t xml:space="preserve">til </w:t>
      </w:r>
      <w:r w:rsidR="007D6910">
        <w:rPr>
          <w:rFonts w:cs="Calibri"/>
          <w:b/>
          <w:color w:val="00338D"/>
          <w:sz w:val="28"/>
          <w:szCs w:val="28"/>
        </w:rPr>
        <w:t xml:space="preserve">kurs - </w:t>
      </w:r>
      <w:r w:rsidR="00507756">
        <w:rPr>
          <w:rFonts w:cs="Calibri"/>
          <w:b/>
          <w:color w:val="00338D"/>
          <w:sz w:val="28"/>
          <w:szCs w:val="28"/>
        </w:rPr>
        <w:t>Vestre Viken</w:t>
      </w:r>
    </w:p>
    <w:p w14:paraId="2029BAF4" w14:textId="69B7BE48" w:rsidR="00077463" w:rsidRDefault="00077463" w:rsidP="001F48C1">
      <w:pPr>
        <w:rPr>
          <w:rFonts w:cs="Calibri"/>
          <w:b/>
          <w:color w:val="00338D"/>
          <w:sz w:val="28"/>
          <w:szCs w:val="28"/>
        </w:rPr>
      </w:pPr>
      <w:r>
        <w:rPr>
          <w:rFonts w:cs="Calibri"/>
          <w:b/>
          <w:noProof/>
          <w:color w:val="00338D"/>
          <w:sz w:val="28"/>
          <w:szCs w:val="28"/>
        </w:rPr>
        <w:drawing>
          <wp:inline distT="0" distB="0" distL="0" distR="0" wp14:anchorId="1B23D9AE" wp14:editId="61401964">
            <wp:extent cx="1059180" cy="1059180"/>
            <wp:effectExtent l="0" t="0" r="7620" b="7620"/>
            <wp:docPr id="1100801519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76C30F" w14:textId="6D92E641" w:rsidR="00077463" w:rsidRPr="00077463" w:rsidRDefault="001326B1" w:rsidP="00077463">
      <w:pPr>
        <w:rPr>
          <w:rFonts w:cs="Calibri"/>
          <w:b/>
          <w:color w:val="00338D"/>
          <w:sz w:val="28"/>
          <w:szCs w:val="28"/>
        </w:rPr>
      </w:pPr>
      <w:r w:rsidRPr="001326B1">
        <w:rPr>
          <w:rFonts w:cs="Calibri"/>
          <w:b/>
          <w:color w:val="00338D"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33BABEE1" wp14:editId="7F0F174C">
            <wp:simplePos x="0" y="0"/>
            <wp:positionH relativeFrom="margin">
              <wp:posOffset>34925</wp:posOffset>
            </wp:positionH>
            <wp:positionV relativeFrom="margin">
              <wp:posOffset>5256530</wp:posOffset>
            </wp:positionV>
            <wp:extent cx="982980" cy="982980"/>
            <wp:effectExtent l="0" t="0" r="7620" b="7620"/>
            <wp:wrapSquare wrapText="bothSides"/>
            <wp:docPr id="160613885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7463" w:rsidRPr="00077463">
        <w:rPr>
          <w:rFonts w:cs="Calibri"/>
          <w:b/>
          <w:color w:val="00338D"/>
          <w:sz w:val="28"/>
          <w:szCs w:val="28"/>
        </w:rPr>
        <w:t>Skann QR-koden for påmelding til kurs - St. Olavs Hospital</w:t>
      </w:r>
    </w:p>
    <w:p w14:paraId="1E3980A7" w14:textId="56BB615C" w:rsidR="001326B1" w:rsidRPr="001326B1" w:rsidRDefault="001326B1" w:rsidP="001326B1">
      <w:pPr>
        <w:rPr>
          <w:rFonts w:cs="Calibri"/>
          <w:b/>
          <w:color w:val="00338D"/>
          <w:sz w:val="28"/>
          <w:szCs w:val="28"/>
        </w:rPr>
      </w:pPr>
    </w:p>
    <w:p w14:paraId="58CA5D9F" w14:textId="342CBE6E" w:rsidR="00077463" w:rsidRDefault="00077463" w:rsidP="001F48C1">
      <w:pPr>
        <w:rPr>
          <w:rFonts w:cs="Calibri"/>
          <w:b/>
          <w:color w:val="00338D"/>
          <w:sz w:val="28"/>
          <w:szCs w:val="28"/>
        </w:rPr>
      </w:pPr>
    </w:p>
    <w:p w14:paraId="78EEF890" w14:textId="16BC8869" w:rsidR="0055756A" w:rsidRPr="008D4BE4" w:rsidRDefault="0055756A" w:rsidP="001F48C1">
      <w:pPr>
        <w:rPr>
          <w:rFonts w:cs="Calibri"/>
          <w:b/>
          <w:color w:val="00338D"/>
          <w:sz w:val="28"/>
          <w:szCs w:val="28"/>
        </w:rPr>
      </w:pPr>
    </w:p>
    <w:p w14:paraId="4B196466" w14:textId="30C4D662" w:rsidR="00AE7C1F" w:rsidRPr="00E6584C" w:rsidRDefault="0055756A" w:rsidP="001F48C1">
      <w:pPr>
        <w:rPr>
          <w:rFonts w:cs="Calibri"/>
          <w:b/>
          <w:color w:val="00338D"/>
        </w:rPr>
      </w:pPr>
      <w:r>
        <w:rPr>
          <w:rFonts w:cs="Calibri"/>
          <w:b/>
          <w:color w:val="00338D"/>
        </w:rPr>
        <w:t xml:space="preserve">                                                     </w:t>
      </w:r>
      <w:r w:rsidR="00061F04" w:rsidRPr="00E6584C">
        <w:rPr>
          <w:rFonts w:asciiTheme="minorHAnsi" w:hAnsiTheme="minorHAnsi" w:cstheme="minorHAnsi"/>
          <w:b/>
          <w:bCs/>
        </w:rPr>
        <w:br w:type="page"/>
      </w:r>
    </w:p>
    <w:p w14:paraId="032F6271" w14:textId="77777777" w:rsidR="004B2B1C" w:rsidRDefault="004B2B1C" w:rsidP="00270B1E">
      <w:pPr>
        <w:spacing w:line="240" w:lineRule="auto"/>
        <w:contextualSpacing/>
        <w:rPr>
          <w:b/>
          <w:color w:val="00338D"/>
          <w:sz w:val="28"/>
        </w:rPr>
      </w:pPr>
    </w:p>
    <w:p w14:paraId="282D7B77" w14:textId="47FE9CDE" w:rsidR="00270B1E" w:rsidRPr="00A65E06" w:rsidRDefault="004B2B1C" w:rsidP="00270B1E">
      <w:pPr>
        <w:spacing w:line="240" w:lineRule="auto"/>
        <w:contextualSpacing/>
        <w:rPr>
          <w:b/>
          <w:color w:val="00338D"/>
          <w:sz w:val="28"/>
        </w:rPr>
      </w:pPr>
      <w:r>
        <w:rPr>
          <w:b/>
          <w:color w:val="00338D"/>
          <w:sz w:val="28"/>
        </w:rPr>
        <w:t>Samarbeidsmodellen «Når rusen flytter inn i familien»</w:t>
      </w:r>
    </w:p>
    <w:p w14:paraId="00BB0A72" w14:textId="77777777" w:rsidR="004B2B1C" w:rsidRDefault="004B2B1C" w:rsidP="00055A03">
      <w:pPr>
        <w:spacing w:line="240" w:lineRule="auto"/>
        <w:contextualSpacing/>
        <w:rPr>
          <w:rFonts w:ascii="Cambria" w:hAnsi="Cambria"/>
        </w:rPr>
      </w:pPr>
    </w:p>
    <w:p w14:paraId="27E19298" w14:textId="6E2AAF66" w:rsidR="00270B1E" w:rsidRDefault="004B2B1C" w:rsidP="00055A03">
      <w:pPr>
        <w:spacing w:line="240" w:lineRule="auto"/>
        <w:contextualSpacing/>
        <w:rPr>
          <w:rFonts w:ascii="Cambria" w:hAnsi="Cambria"/>
        </w:rPr>
      </w:pPr>
      <w:r>
        <w:rPr>
          <w:rFonts w:ascii="Cambria" w:hAnsi="Cambria"/>
        </w:rPr>
        <w:t xml:space="preserve">Samarbeidsmodellen </w:t>
      </w:r>
      <w:r w:rsidR="00055A03" w:rsidRPr="00055A03">
        <w:rPr>
          <w:rFonts w:ascii="Cambria" w:hAnsi="Cambria"/>
        </w:rPr>
        <w:t>er utviklet i samarbeid med bruker</w:t>
      </w:r>
      <w:r w:rsidR="004B236E">
        <w:rPr>
          <w:rFonts w:ascii="Cambria" w:hAnsi="Cambria"/>
        </w:rPr>
        <w:t>-</w:t>
      </w:r>
      <w:r w:rsidR="00055A03" w:rsidRPr="00055A03">
        <w:rPr>
          <w:rFonts w:ascii="Cambria" w:hAnsi="Cambria"/>
        </w:rPr>
        <w:t xml:space="preserve"> og pårørendeorganisasjonen A-larm, </w:t>
      </w:r>
      <w:r w:rsidR="00E76905" w:rsidRPr="00055A03">
        <w:rPr>
          <w:rFonts w:ascii="Cambria" w:hAnsi="Cambria"/>
        </w:rPr>
        <w:t>KORUS Midt, Ringerike</w:t>
      </w:r>
      <w:r w:rsidR="00E76905">
        <w:rPr>
          <w:rFonts w:ascii="Cambria" w:hAnsi="Cambria"/>
        </w:rPr>
        <w:t xml:space="preserve"> DPS og Hallingdal sjukestugu,</w:t>
      </w:r>
      <w:r w:rsidR="00E76905" w:rsidRPr="00055A03">
        <w:rPr>
          <w:rFonts w:ascii="Cambria" w:hAnsi="Cambria"/>
        </w:rPr>
        <w:t xml:space="preserve"> Drammen</w:t>
      </w:r>
      <w:r w:rsidR="00E76905">
        <w:rPr>
          <w:rFonts w:ascii="Cambria" w:hAnsi="Cambria"/>
        </w:rPr>
        <w:t xml:space="preserve"> DPS og Avdeling for rusavhengighet</w:t>
      </w:r>
      <w:r w:rsidR="00E76905" w:rsidRPr="00055A03">
        <w:rPr>
          <w:rFonts w:ascii="Cambria" w:hAnsi="Cambria"/>
        </w:rPr>
        <w:t>, St. Olavs hospital</w:t>
      </w:r>
      <w:r w:rsidR="00E76905">
        <w:rPr>
          <w:rFonts w:ascii="Cambria" w:hAnsi="Cambria"/>
        </w:rPr>
        <w:t xml:space="preserve">, </w:t>
      </w:r>
      <w:r w:rsidR="00E76905" w:rsidRPr="00055A03">
        <w:rPr>
          <w:rFonts w:ascii="Cambria" w:hAnsi="Cambria"/>
        </w:rPr>
        <w:t>Hallinghelse, Ringerike kommune</w:t>
      </w:r>
      <w:r w:rsidR="00E76905">
        <w:rPr>
          <w:rFonts w:ascii="Cambria" w:hAnsi="Cambria"/>
        </w:rPr>
        <w:t xml:space="preserve"> og </w:t>
      </w:r>
      <w:r w:rsidR="00055A03" w:rsidRPr="00055A03">
        <w:rPr>
          <w:rFonts w:ascii="Cambria" w:hAnsi="Cambria"/>
        </w:rPr>
        <w:t>Ressurssenter for pasient- og pårørendeopplæring</w:t>
      </w:r>
      <w:r w:rsidR="004327E0">
        <w:rPr>
          <w:rFonts w:ascii="Cambria" w:hAnsi="Cambria"/>
        </w:rPr>
        <w:t xml:space="preserve"> i </w:t>
      </w:r>
      <w:r w:rsidR="00055A03" w:rsidRPr="00055A03">
        <w:rPr>
          <w:rFonts w:ascii="Cambria" w:hAnsi="Cambria"/>
        </w:rPr>
        <w:t>Vestre Viken</w:t>
      </w:r>
      <w:r w:rsidR="00E76905">
        <w:rPr>
          <w:rFonts w:ascii="Cambria" w:hAnsi="Cambria"/>
        </w:rPr>
        <w:t>.</w:t>
      </w:r>
      <w:r w:rsidR="00055A03" w:rsidRPr="00055A03">
        <w:rPr>
          <w:rFonts w:ascii="Cambria" w:hAnsi="Cambria"/>
        </w:rPr>
        <w:t xml:space="preserve"> </w:t>
      </w:r>
    </w:p>
    <w:p w14:paraId="3EC8FDDE" w14:textId="77777777" w:rsidR="005238D1" w:rsidRDefault="005238D1" w:rsidP="00055A03">
      <w:pPr>
        <w:spacing w:line="240" w:lineRule="auto"/>
        <w:contextualSpacing/>
        <w:rPr>
          <w:rFonts w:ascii="Cambria" w:hAnsi="Cambria"/>
        </w:rPr>
      </w:pPr>
    </w:p>
    <w:p w14:paraId="450BB6A9" w14:textId="3631C9DE" w:rsidR="005238D1" w:rsidRDefault="005238D1" w:rsidP="00055A03">
      <w:pPr>
        <w:spacing w:line="240" w:lineRule="auto"/>
        <w:contextualSpacing/>
        <w:rPr>
          <w:rFonts w:ascii="Cambria" w:hAnsi="Cambria"/>
        </w:rPr>
      </w:pPr>
      <w:r>
        <w:rPr>
          <w:rFonts w:ascii="Cambria" w:hAnsi="Cambria"/>
        </w:rPr>
        <w:t xml:space="preserve">Samarbeidsmodellen vant </w:t>
      </w:r>
      <w:r w:rsidRPr="005238D1">
        <w:rPr>
          <w:rFonts w:ascii="Cambria" w:hAnsi="Cambria"/>
          <w:b/>
          <w:bCs/>
          <w:i/>
          <w:iCs/>
        </w:rPr>
        <w:t>«SyktBra- prisen»</w:t>
      </w:r>
      <w:r>
        <w:rPr>
          <w:rFonts w:ascii="Cambria" w:hAnsi="Cambria"/>
        </w:rPr>
        <w:t xml:space="preserve"> for beste pasient- og pårørendetilbud i Vestre Viken 2026.</w:t>
      </w:r>
    </w:p>
    <w:p w14:paraId="3AF2B900" w14:textId="77777777" w:rsidR="001A01A2" w:rsidRDefault="001A01A2" w:rsidP="00055A03">
      <w:pPr>
        <w:spacing w:line="240" w:lineRule="auto"/>
        <w:contextualSpacing/>
        <w:rPr>
          <w:rFonts w:cs="Calibri"/>
          <w:b/>
          <w:color w:val="00338D"/>
        </w:rPr>
      </w:pPr>
    </w:p>
    <w:p w14:paraId="20B519EA" w14:textId="4077533D" w:rsidR="006D4C9E" w:rsidRPr="006D4C9E" w:rsidRDefault="00263C56" w:rsidP="001D365A">
      <w:pPr>
        <w:spacing w:line="240" w:lineRule="auto"/>
        <w:contextualSpacing/>
        <w:rPr>
          <w:rFonts w:cs="Calibri"/>
          <w:b/>
          <w:color w:val="00338D"/>
        </w:rPr>
      </w:pPr>
      <w:r w:rsidRPr="004B2B1C">
        <w:rPr>
          <w:rFonts w:cs="Calibri"/>
          <w:b/>
          <w:color w:val="00338D"/>
          <w:sz w:val="24"/>
          <w:szCs w:val="24"/>
        </w:rPr>
        <w:t>Mål</w:t>
      </w:r>
    </w:p>
    <w:p w14:paraId="12B6DFCB" w14:textId="77777777" w:rsidR="005238D1" w:rsidRDefault="008B7A26" w:rsidP="00CF77D7">
      <w:pPr>
        <w:pStyle w:val="Listeavsnitt"/>
        <w:numPr>
          <w:ilvl w:val="0"/>
          <w:numId w:val="19"/>
        </w:numPr>
        <w:spacing w:line="240" w:lineRule="auto"/>
        <w:rPr>
          <w:rFonts w:ascii="Cambria" w:hAnsi="Cambria"/>
        </w:rPr>
      </w:pPr>
      <w:r w:rsidRPr="005238D1">
        <w:rPr>
          <w:rFonts w:ascii="Cambria" w:hAnsi="Cambria"/>
        </w:rPr>
        <w:t xml:space="preserve">Øke kunnskapen </w:t>
      </w:r>
      <w:r w:rsidR="001D365A" w:rsidRPr="005238D1">
        <w:rPr>
          <w:rFonts w:ascii="Cambria" w:hAnsi="Cambria"/>
        </w:rPr>
        <w:t>og forståelse</w:t>
      </w:r>
      <w:r w:rsidRPr="005238D1">
        <w:rPr>
          <w:rFonts w:ascii="Cambria" w:hAnsi="Cambria"/>
        </w:rPr>
        <w:t>n</w:t>
      </w:r>
      <w:r w:rsidR="001D365A" w:rsidRPr="005238D1">
        <w:rPr>
          <w:rFonts w:ascii="Cambria" w:hAnsi="Cambria"/>
        </w:rPr>
        <w:t xml:space="preserve"> for avhengighet og hvordan dette påvirker deg som er berørt av en annens rusmiddelavhengighet</w:t>
      </w:r>
    </w:p>
    <w:p w14:paraId="29AAAFF1" w14:textId="0CB42346" w:rsidR="001D365A" w:rsidRPr="005238D1" w:rsidRDefault="00B50EF6" w:rsidP="00CF77D7">
      <w:pPr>
        <w:pStyle w:val="Listeavsnitt"/>
        <w:numPr>
          <w:ilvl w:val="0"/>
          <w:numId w:val="19"/>
        </w:numPr>
        <w:spacing w:line="240" w:lineRule="auto"/>
        <w:rPr>
          <w:rFonts w:ascii="Cambria" w:hAnsi="Cambria"/>
        </w:rPr>
      </w:pPr>
      <w:r w:rsidRPr="005238D1">
        <w:rPr>
          <w:rFonts w:ascii="Cambria" w:hAnsi="Cambria"/>
        </w:rPr>
        <w:t>Ø</w:t>
      </w:r>
      <w:r w:rsidR="009D5981" w:rsidRPr="005238D1">
        <w:rPr>
          <w:rFonts w:ascii="Cambria" w:hAnsi="Cambria"/>
        </w:rPr>
        <w:t xml:space="preserve">ke </w:t>
      </w:r>
      <w:r w:rsidRPr="005238D1">
        <w:rPr>
          <w:rFonts w:ascii="Cambria" w:hAnsi="Cambria"/>
        </w:rPr>
        <w:t xml:space="preserve">din </w:t>
      </w:r>
      <w:r w:rsidR="001D365A" w:rsidRPr="005238D1">
        <w:rPr>
          <w:rFonts w:ascii="Cambria" w:hAnsi="Cambria"/>
        </w:rPr>
        <w:t>mestring som pårørende</w:t>
      </w:r>
    </w:p>
    <w:p w14:paraId="687E58B0" w14:textId="77777777" w:rsidR="006D4C9E" w:rsidRDefault="006D4C9E" w:rsidP="001D365A">
      <w:pPr>
        <w:spacing w:line="240" w:lineRule="auto"/>
        <w:contextualSpacing/>
        <w:rPr>
          <w:rFonts w:ascii="Cambria" w:hAnsi="Cambria"/>
        </w:rPr>
      </w:pPr>
    </w:p>
    <w:p w14:paraId="7374F52A" w14:textId="77777777" w:rsidR="000957B7" w:rsidRDefault="000957B7" w:rsidP="000957B7">
      <w:p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color w:val="365F91" w:themeColor="accent1" w:themeShade="BF"/>
          <w:sz w:val="24"/>
          <w:szCs w:val="24"/>
          <w:lang w:eastAsia="nb-NO"/>
        </w:rPr>
      </w:pPr>
      <w:r>
        <w:rPr>
          <w:rFonts w:asciiTheme="minorHAnsi" w:eastAsia="Times New Roman" w:hAnsiTheme="minorHAnsi" w:cstheme="minorHAnsi"/>
          <w:b/>
          <w:bCs/>
          <w:color w:val="365F91" w:themeColor="accent1" w:themeShade="BF"/>
          <w:sz w:val="24"/>
          <w:szCs w:val="24"/>
          <w:lang w:eastAsia="nb-NO"/>
        </w:rPr>
        <w:t>Program</w:t>
      </w:r>
    </w:p>
    <w:p w14:paraId="4BF717FB" w14:textId="12FA4CA9" w:rsidR="000957B7" w:rsidRPr="004B2B1C" w:rsidRDefault="000957B7" w:rsidP="000957B7">
      <w:pPr>
        <w:shd w:val="clear" w:color="auto" w:fill="FFFFFF"/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color w:val="365F91" w:themeColor="accent1" w:themeShade="BF"/>
          <w:sz w:val="24"/>
          <w:szCs w:val="24"/>
          <w:lang w:eastAsia="nb-NO"/>
        </w:rPr>
      </w:pPr>
      <w:r w:rsidRPr="004B2B1C">
        <w:rPr>
          <w:rFonts w:asciiTheme="minorHAnsi" w:eastAsia="Times New Roman" w:hAnsiTheme="minorHAnsi" w:cstheme="minorHAnsi"/>
          <w:b/>
          <w:bCs/>
          <w:color w:val="365F91" w:themeColor="accent1" w:themeShade="BF"/>
          <w:sz w:val="24"/>
          <w:szCs w:val="24"/>
          <w:lang w:eastAsia="nb-NO"/>
        </w:rPr>
        <w:t>Samling 1: 12. november 2026 kl. 17:00-20:00</w:t>
      </w:r>
    </w:p>
    <w:p w14:paraId="615FC68F" w14:textId="77777777" w:rsidR="000957B7" w:rsidRPr="004B2B1C" w:rsidRDefault="000957B7" w:rsidP="000957B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/>
          <w:lang w:eastAsia="nb-NO"/>
        </w:rPr>
      </w:pPr>
      <w:r w:rsidRPr="004B2B1C">
        <w:rPr>
          <w:rFonts w:ascii="Cambria" w:eastAsia="Times New Roman" w:hAnsi="Cambria"/>
          <w:lang w:eastAsia="nb-NO"/>
        </w:rPr>
        <w:t>Hvordan forstå avhengighet?</w:t>
      </w:r>
    </w:p>
    <w:p w14:paraId="325135A4" w14:textId="77777777" w:rsidR="000957B7" w:rsidRPr="004B2B1C" w:rsidRDefault="000957B7" w:rsidP="000957B7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/>
          <w:lang w:eastAsia="nb-NO"/>
        </w:rPr>
      </w:pPr>
      <w:r w:rsidRPr="004B2B1C">
        <w:rPr>
          <w:rFonts w:ascii="Cambria" w:eastAsia="Times New Roman" w:hAnsi="Cambria"/>
          <w:lang w:eastAsia="nb-NO"/>
        </w:rPr>
        <w:t>Hva skjer når rusen for overtaket?</w:t>
      </w:r>
    </w:p>
    <w:p w14:paraId="70839850" w14:textId="77777777" w:rsidR="000957B7" w:rsidRPr="004B2B1C" w:rsidRDefault="000957B7" w:rsidP="000957B7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Cambria" w:eastAsia="Times New Roman" w:hAnsi="Cambria"/>
          <w:lang w:eastAsia="nb-NO"/>
        </w:rPr>
      </w:pPr>
      <w:r w:rsidRPr="004B2B1C">
        <w:rPr>
          <w:rFonts w:ascii="Cambria" w:eastAsia="Times New Roman" w:hAnsi="Cambria"/>
          <w:lang w:eastAsia="nb-NO"/>
        </w:rPr>
        <w:t>Å leve med rus i familien</w:t>
      </w:r>
    </w:p>
    <w:p w14:paraId="037716B3" w14:textId="77777777" w:rsidR="000957B7" w:rsidRPr="004B2B1C" w:rsidRDefault="000957B7" w:rsidP="000957B7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b/>
          <w:bCs/>
          <w:color w:val="365F91" w:themeColor="accent1" w:themeShade="BF"/>
          <w:sz w:val="28"/>
          <w:szCs w:val="28"/>
          <w:lang w:eastAsia="nb-NO"/>
        </w:rPr>
      </w:pPr>
    </w:p>
    <w:p w14:paraId="0AAE7838" w14:textId="11FF2CED" w:rsidR="000957B7" w:rsidRPr="004B2B1C" w:rsidRDefault="000957B7" w:rsidP="000957B7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365F91" w:themeColor="accent1" w:themeShade="BF"/>
          <w:sz w:val="24"/>
          <w:szCs w:val="24"/>
          <w:lang w:eastAsia="nb-NO"/>
        </w:rPr>
      </w:pPr>
      <w:r w:rsidRPr="004B2B1C">
        <w:rPr>
          <w:rFonts w:asciiTheme="minorHAnsi" w:eastAsia="Times New Roman" w:hAnsiTheme="minorHAnsi" w:cstheme="minorHAnsi"/>
          <w:b/>
          <w:bCs/>
          <w:color w:val="365F91" w:themeColor="accent1" w:themeShade="BF"/>
          <w:sz w:val="24"/>
          <w:szCs w:val="24"/>
          <w:lang w:eastAsia="nb-NO"/>
        </w:rPr>
        <w:t>Samling 2: 19.november 2026 kl. 17:00-20:00</w:t>
      </w:r>
    </w:p>
    <w:p w14:paraId="6246AFBE" w14:textId="77777777" w:rsidR="000957B7" w:rsidRPr="004B2B1C" w:rsidRDefault="000957B7" w:rsidP="000957B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lang w:eastAsia="nb-NO"/>
        </w:rPr>
      </w:pPr>
      <w:r w:rsidRPr="004B2B1C">
        <w:rPr>
          <w:rFonts w:ascii="Cambria" w:eastAsia="Times New Roman" w:hAnsi="Cambria" w:cs="Arial"/>
          <w:lang w:eastAsia="nb-NO"/>
        </w:rPr>
        <w:t>Den viktige samtalen</w:t>
      </w:r>
    </w:p>
    <w:p w14:paraId="4CD0FD17" w14:textId="55A8A928" w:rsidR="000957B7" w:rsidRPr="004B2B1C" w:rsidRDefault="000957B7" w:rsidP="000957B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lang w:eastAsia="nb-NO"/>
        </w:rPr>
      </w:pPr>
      <w:r w:rsidRPr="004B2B1C">
        <w:rPr>
          <w:rFonts w:ascii="Cambria" w:eastAsia="Times New Roman" w:hAnsi="Cambria" w:cs="Arial"/>
          <w:lang w:eastAsia="nb-NO"/>
        </w:rPr>
        <w:t>Når fortid påvirker nåtid</w:t>
      </w:r>
    </w:p>
    <w:p w14:paraId="088A38DF" w14:textId="77777777" w:rsidR="000957B7" w:rsidRPr="004B2B1C" w:rsidRDefault="000957B7" w:rsidP="000957B7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Cambria" w:eastAsia="Times New Roman" w:hAnsi="Cambria" w:cs="Arial"/>
          <w:lang w:eastAsia="nb-NO"/>
        </w:rPr>
      </w:pPr>
      <w:r w:rsidRPr="004B2B1C">
        <w:rPr>
          <w:rFonts w:ascii="Cambria" w:eastAsia="Times New Roman" w:hAnsi="Cambria" w:cs="Arial"/>
          <w:lang w:eastAsia="nb-NO"/>
        </w:rPr>
        <w:t>Den usynlige pårørende</w:t>
      </w:r>
    </w:p>
    <w:p w14:paraId="168298DD" w14:textId="218BABE6" w:rsidR="000957B7" w:rsidRDefault="000957B7" w:rsidP="001D365A">
      <w:pPr>
        <w:spacing w:line="240" w:lineRule="auto"/>
        <w:contextualSpacing/>
        <w:rPr>
          <w:rFonts w:cs="Calibri"/>
          <w:b/>
          <w:color w:val="00338D"/>
          <w:sz w:val="24"/>
          <w:szCs w:val="24"/>
        </w:rPr>
      </w:pPr>
    </w:p>
    <w:p w14:paraId="72D53C32" w14:textId="77777777" w:rsidR="000957B7" w:rsidRPr="005238D1" w:rsidRDefault="000957B7" w:rsidP="000957B7">
      <w:pPr>
        <w:spacing w:line="240" w:lineRule="auto"/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</w:pPr>
      <w:r w:rsidRPr="005238D1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Kursleder</w:t>
      </w:r>
      <w:r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 høst 2026</w:t>
      </w:r>
      <w:r w:rsidRPr="005238D1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: </w:t>
      </w:r>
    </w:p>
    <w:p w14:paraId="79733203" w14:textId="7697DE34" w:rsidR="000957B7" w:rsidRPr="000957B7" w:rsidRDefault="000957B7" w:rsidP="000957B7">
      <w:pPr>
        <w:spacing w:line="240" w:lineRule="auto"/>
        <w:rPr>
          <w:rFonts w:ascii="Cambria" w:hAnsi="Cambria"/>
        </w:rPr>
      </w:pPr>
      <w:r w:rsidRPr="000957B7">
        <w:rPr>
          <w:rFonts w:ascii="Cambria" w:hAnsi="Cambria"/>
        </w:rPr>
        <w:t>Camilla Hyttebakk, Lærings- og mestringssenteret, St. Olavs hospital</w:t>
      </w:r>
    </w:p>
    <w:p w14:paraId="2204A808" w14:textId="77777777" w:rsidR="000957B7" w:rsidRDefault="000957B7" w:rsidP="001D365A">
      <w:pPr>
        <w:spacing w:line="240" w:lineRule="auto"/>
        <w:contextualSpacing/>
        <w:rPr>
          <w:rFonts w:cs="Calibri"/>
          <w:b/>
          <w:color w:val="00338D"/>
          <w:sz w:val="24"/>
          <w:szCs w:val="24"/>
        </w:rPr>
      </w:pPr>
    </w:p>
    <w:p w14:paraId="7FCD76CF" w14:textId="77777777" w:rsidR="000957B7" w:rsidRDefault="000957B7" w:rsidP="001D365A">
      <w:pPr>
        <w:spacing w:line="240" w:lineRule="auto"/>
        <w:contextualSpacing/>
        <w:rPr>
          <w:rFonts w:cs="Calibri"/>
          <w:b/>
          <w:color w:val="00338D"/>
          <w:sz w:val="24"/>
          <w:szCs w:val="24"/>
        </w:rPr>
      </w:pPr>
    </w:p>
    <w:p w14:paraId="156D1669" w14:textId="77777777" w:rsidR="000957B7" w:rsidRDefault="000957B7" w:rsidP="001D365A">
      <w:pPr>
        <w:spacing w:line="240" w:lineRule="auto"/>
        <w:contextualSpacing/>
        <w:rPr>
          <w:rFonts w:cs="Calibri"/>
          <w:b/>
          <w:color w:val="00338D"/>
          <w:sz w:val="24"/>
          <w:szCs w:val="24"/>
        </w:rPr>
      </w:pPr>
    </w:p>
    <w:p w14:paraId="142C7CFB" w14:textId="3E7F27FC" w:rsidR="001D365A" w:rsidRPr="004B2B1C" w:rsidRDefault="00875BE7" w:rsidP="001D365A">
      <w:pPr>
        <w:spacing w:line="240" w:lineRule="auto"/>
        <w:contextualSpacing/>
        <w:rPr>
          <w:rFonts w:cs="Calibri"/>
          <w:b/>
          <w:color w:val="00338D"/>
          <w:sz w:val="24"/>
          <w:szCs w:val="24"/>
        </w:rPr>
      </w:pPr>
      <w:r w:rsidRPr="004B2B1C">
        <w:rPr>
          <w:rFonts w:cs="Calibri"/>
          <w:b/>
          <w:color w:val="00338D"/>
          <w:sz w:val="24"/>
          <w:szCs w:val="24"/>
        </w:rPr>
        <w:t>Gjennomføringen av kurset</w:t>
      </w:r>
      <w:r w:rsidR="001D365A" w:rsidRPr="004B2B1C">
        <w:rPr>
          <w:rFonts w:cs="Calibri"/>
          <w:b/>
          <w:color w:val="00338D"/>
          <w:sz w:val="24"/>
          <w:szCs w:val="24"/>
        </w:rPr>
        <w:t xml:space="preserve"> </w:t>
      </w:r>
    </w:p>
    <w:p w14:paraId="42BB6D7B" w14:textId="77777777" w:rsidR="00397718" w:rsidRDefault="00397718" w:rsidP="00A80CF1">
      <w:pPr>
        <w:spacing w:line="240" w:lineRule="auto"/>
        <w:rPr>
          <w:rFonts w:ascii="Cambria" w:hAnsi="Cambria"/>
        </w:rPr>
      </w:pPr>
      <w:r w:rsidRPr="00397718">
        <w:rPr>
          <w:rFonts w:ascii="Cambria" w:hAnsi="Cambria"/>
        </w:rPr>
        <w:t>Undervisningen foregår digitalt og består av en kombinasjon mellom innlegg og refleksjon i grupper</w:t>
      </w:r>
      <w:r>
        <w:rPr>
          <w:rFonts w:ascii="Cambria" w:hAnsi="Cambria"/>
        </w:rPr>
        <w:t xml:space="preserve">. Denne gang er undervisningen i </w:t>
      </w:r>
      <w:proofErr w:type="spellStart"/>
      <w:r w:rsidRPr="00397718">
        <w:rPr>
          <w:rFonts w:ascii="Cambria" w:hAnsi="Cambria"/>
        </w:rPr>
        <w:t>St.Olav</w:t>
      </w:r>
      <w:r>
        <w:rPr>
          <w:rFonts w:ascii="Cambria" w:hAnsi="Cambria"/>
        </w:rPr>
        <w:t>`s</w:t>
      </w:r>
      <w:proofErr w:type="spellEnd"/>
      <w:r>
        <w:rPr>
          <w:rFonts w:ascii="Cambria" w:hAnsi="Cambria"/>
        </w:rPr>
        <w:t>.</w:t>
      </w:r>
    </w:p>
    <w:p w14:paraId="3AA8AB91" w14:textId="6DE8CEA8" w:rsidR="00A80CF1" w:rsidRDefault="00397718" w:rsidP="00A80CF1">
      <w:pPr>
        <w:spacing w:line="240" w:lineRule="auto"/>
        <w:rPr>
          <w:rFonts w:ascii="Cambria" w:hAnsi="Cambria"/>
        </w:rPr>
      </w:pPr>
      <w:r>
        <w:rPr>
          <w:rFonts w:ascii="Cambria" w:hAnsi="Cambria"/>
        </w:rPr>
        <w:t xml:space="preserve">Det </w:t>
      </w:r>
      <w:r w:rsidRPr="00397718">
        <w:rPr>
          <w:rFonts w:ascii="Cambria" w:hAnsi="Cambria"/>
        </w:rPr>
        <w:t xml:space="preserve">kreves fysisk oppmøte på en av lokasjonen for deltaker. </w:t>
      </w:r>
      <w:r w:rsidR="001D365A" w:rsidRPr="001D365A">
        <w:rPr>
          <w:rFonts w:ascii="Cambria" w:hAnsi="Cambria"/>
        </w:rPr>
        <w:t>Du møter på ditt nærmeste lokale sykehus</w:t>
      </w:r>
      <w:r w:rsidR="004D7FE4">
        <w:rPr>
          <w:rFonts w:ascii="Cambria" w:hAnsi="Cambria"/>
        </w:rPr>
        <w:t xml:space="preserve"> - </w:t>
      </w:r>
      <w:r w:rsidR="00970E0A" w:rsidRPr="003032B4">
        <w:rPr>
          <w:rFonts w:ascii="Cambria" w:hAnsi="Cambria"/>
        </w:rPr>
        <w:t>Drammen</w:t>
      </w:r>
      <w:r w:rsidR="00970E0A">
        <w:rPr>
          <w:rFonts w:ascii="Cambria" w:hAnsi="Cambria"/>
        </w:rPr>
        <w:t xml:space="preserve"> sykehus, Rin</w:t>
      </w:r>
      <w:r w:rsidR="00970E0A" w:rsidRPr="003032B4">
        <w:rPr>
          <w:rFonts w:ascii="Cambria" w:hAnsi="Cambria"/>
        </w:rPr>
        <w:t>gerike</w:t>
      </w:r>
      <w:r w:rsidR="00970E0A">
        <w:rPr>
          <w:rFonts w:ascii="Cambria" w:hAnsi="Cambria"/>
        </w:rPr>
        <w:t xml:space="preserve"> sykehus, </w:t>
      </w:r>
      <w:r w:rsidR="00970E0A" w:rsidRPr="003032B4">
        <w:rPr>
          <w:rFonts w:ascii="Cambria" w:hAnsi="Cambria"/>
        </w:rPr>
        <w:t>Hallingdal sjukestugu</w:t>
      </w:r>
      <w:r w:rsidR="000957B7">
        <w:rPr>
          <w:rFonts w:ascii="Cambria" w:hAnsi="Cambria"/>
        </w:rPr>
        <w:t xml:space="preserve">, </w:t>
      </w:r>
      <w:r w:rsidR="00970E0A">
        <w:rPr>
          <w:rFonts w:ascii="Cambria" w:hAnsi="Cambria"/>
        </w:rPr>
        <w:t>St. Olavs hospital</w:t>
      </w:r>
      <w:r w:rsidR="000957B7">
        <w:rPr>
          <w:rFonts w:ascii="Cambria" w:hAnsi="Cambria"/>
        </w:rPr>
        <w:t xml:space="preserve"> eller kommuner i Helse Midt-Norge som har grupper. </w:t>
      </w:r>
      <w:r w:rsidR="006B5C41" w:rsidRPr="006B5C41">
        <w:rPr>
          <w:rFonts w:ascii="Cambria" w:hAnsi="Cambria"/>
        </w:rPr>
        <w:t xml:space="preserve">Kurskveldene </w:t>
      </w:r>
      <w:r w:rsidR="00F6462D">
        <w:rPr>
          <w:rFonts w:ascii="Cambria" w:hAnsi="Cambria"/>
        </w:rPr>
        <w:t xml:space="preserve">blir </w:t>
      </w:r>
      <w:r w:rsidR="006B5C41" w:rsidRPr="006B5C41">
        <w:rPr>
          <w:rFonts w:ascii="Cambria" w:hAnsi="Cambria"/>
        </w:rPr>
        <w:t>lede</w:t>
      </w:r>
      <w:r w:rsidR="00F6462D">
        <w:rPr>
          <w:rFonts w:ascii="Cambria" w:hAnsi="Cambria"/>
        </w:rPr>
        <w:t>t</w:t>
      </w:r>
      <w:r w:rsidR="006B5C41" w:rsidRPr="006B5C41">
        <w:rPr>
          <w:rFonts w:ascii="Cambria" w:hAnsi="Cambria"/>
        </w:rPr>
        <w:t xml:space="preserve"> av verter på hvert </w:t>
      </w:r>
      <w:r w:rsidR="00F6462D">
        <w:rPr>
          <w:rFonts w:ascii="Cambria" w:hAnsi="Cambria"/>
        </w:rPr>
        <w:t xml:space="preserve">enkelt </w:t>
      </w:r>
      <w:r w:rsidR="006B5C41" w:rsidRPr="006B5C41">
        <w:rPr>
          <w:rFonts w:ascii="Cambria" w:hAnsi="Cambria"/>
        </w:rPr>
        <w:t>sted.</w:t>
      </w:r>
    </w:p>
    <w:p w14:paraId="3AD29D4E" w14:textId="3225C44F" w:rsidR="00397718" w:rsidRDefault="001D365A" w:rsidP="009D4AC4">
      <w:pPr>
        <w:spacing w:line="240" w:lineRule="auto"/>
        <w:rPr>
          <w:b/>
          <w:color w:val="00338D"/>
          <w:sz w:val="28"/>
        </w:rPr>
      </w:pPr>
      <w:r w:rsidRPr="00397718">
        <w:rPr>
          <w:rFonts w:ascii="Cambria" w:hAnsi="Cambria"/>
        </w:rPr>
        <w:t>Tilbudet er gratis</w:t>
      </w:r>
      <w:r w:rsidR="001326B1">
        <w:rPr>
          <w:rFonts w:ascii="Cambria" w:hAnsi="Cambria"/>
        </w:rPr>
        <w:t xml:space="preserve"> </w:t>
      </w:r>
      <w:r w:rsidR="00F8303B" w:rsidRPr="00397718">
        <w:rPr>
          <w:rFonts w:ascii="Cambria" w:hAnsi="Cambria"/>
        </w:rPr>
        <w:t xml:space="preserve">og du får </w:t>
      </w:r>
      <w:r w:rsidRPr="00397718">
        <w:rPr>
          <w:rFonts w:ascii="Cambria" w:hAnsi="Cambria"/>
        </w:rPr>
        <w:t>enkel servering</w:t>
      </w:r>
      <w:r w:rsidR="00397718">
        <w:rPr>
          <w:rFonts w:ascii="Cambria" w:hAnsi="Cambria"/>
        </w:rPr>
        <w:t xml:space="preserve">. </w:t>
      </w:r>
      <w:r w:rsidRPr="004B2B1C">
        <w:rPr>
          <w:rFonts w:ascii="Cambria" w:hAnsi="Cambria"/>
        </w:rPr>
        <w:t>Reise</w:t>
      </w:r>
      <w:r w:rsidR="006B5C41" w:rsidRPr="004B2B1C">
        <w:rPr>
          <w:rFonts w:ascii="Cambria" w:hAnsi="Cambria"/>
        </w:rPr>
        <w:t>n</w:t>
      </w:r>
      <w:r w:rsidRPr="004B2B1C">
        <w:rPr>
          <w:rFonts w:ascii="Cambria" w:hAnsi="Cambria"/>
        </w:rPr>
        <w:t xml:space="preserve"> til og fra kurs</w:t>
      </w:r>
      <w:r w:rsidR="006B5C41" w:rsidRPr="004B2B1C">
        <w:rPr>
          <w:rFonts w:ascii="Cambria" w:hAnsi="Cambria"/>
        </w:rPr>
        <w:t>et</w:t>
      </w:r>
      <w:r w:rsidRPr="004B2B1C">
        <w:rPr>
          <w:rFonts w:ascii="Cambria" w:hAnsi="Cambria"/>
        </w:rPr>
        <w:t xml:space="preserve"> dekkes av deltagerne selv</w:t>
      </w:r>
      <w:r w:rsidR="00397718">
        <w:rPr>
          <w:rFonts w:ascii="Cambria" w:hAnsi="Cambria"/>
        </w:rPr>
        <w:t>.</w:t>
      </w:r>
      <w:r w:rsidR="00A80CF1" w:rsidRPr="004B2B1C">
        <w:rPr>
          <w:rFonts w:ascii="Cambria" w:hAnsi="Cambria"/>
        </w:rPr>
        <w:br/>
      </w:r>
    </w:p>
    <w:p w14:paraId="23466ABE" w14:textId="216BACD8" w:rsidR="00485111" w:rsidRPr="00433933" w:rsidRDefault="000E2A90" w:rsidP="009D4AC4">
      <w:pPr>
        <w:spacing w:line="240" w:lineRule="auto"/>
        <w:rPr>
          <w:b/>
          <w:color w:val="00338D"/>
          <w:sz w:val="28"/>
        </w:rPr>
      </w:pPr>
      <w:r w:rsidRPr="00433933">
        <w:rPr>
          <w:b/>
          <w:color w:val="00338D"/>
          <w:sz w:val="28"/>
        </w:rPr>
        <w:t>K</w:t>
      </w:r>
      <w:r w:rsidR="00BA00C3">
        <w:rPr>
          <w:b/>
          <w:color w:val="00338D"/>
          <w:sz w:val="28"/>
        </w:rPr>
        <w:t>urslokaler</w:t>
      </w:r>
      <w:r w:rsidR="00EA443F">
        <w:rPr>
          <w:b/>
          <w:color w:val="00338D"/>
          <w:sz w:val="28"/>
        </w:rPr>
        <w:t xml:space="preserve"> og k</w:t>
      </w:r>
      <w:r w:rsidRPr="00433933">
        <w:rPr>
          <w:b/>
          <w:color w:val="00338D"/>
          <w:sz w:val="28"/>
        </w:rPr>
        <w:t>ontaktinformasjon</w:t>
      </w:r>
    </w:p>
    <w:p w14:paraId="5B3645A9" w14:textId="3CE99413" w:rsidR="00884ACC" w:rsidRPr="007B29FC" w:rsidRDefault="00884ACC" w:rsidP="007B29FC">
      <w:pPr>
        <w:spacing w:line="240" w:lineRule="auto"/>
        <w:rPr>
          <w:rFonts w:ascii="Cambria" w:hAnsi="Cambria"/>
        </w:rPr>
      </w:pPr>
      <w:r w:rsidRPr="00A92A07">
        <w:rPr>
          <w:rFonts w:cs="Calibri"/>
          <w:b/>
          <w:color w:val="00338D"/>
        </w:rPr>
        <w:t>Ringerike sykehus</w:t>
      </w:r>
      <w:r w:rsidR="00EA443F">
        <w:rPr>
          <w:rFonts w:ascii="Cambria" w:hAnsi="Cambria"/>
        </w:rPr>
        <w:br/>
      </w:r>
      <w:r w:rsidRPr="00433933">
        <w:rPr>
          <w:rFonts w:ascii="Cambria" w:hAnsi="Cambria"/>
        </w:rPr>
        <w:t xml:space="preserve">Kurssenter ved Legevakta, Trygstadveien 8, 3511 Hønefoss </w:t>
      </w:r>
      <w:r w:rsidR="007B29FC">
        <w:rPr>
          <w:rFonts w:ascii="Cambria" w:hAnsi="Cambria"/>
        </w:rPr>
        <w:br/>
      </w:r>
      <w:r w:rsidRPr="00A92A07">
        <w:rPr>
          <w:rFonts w:ascii="Cambria" w:hAnsi="Cambria"/>
        </w:rPr>
        <w:t>Kontakt</w:t>
      </w:r>
      <w:r w:rsidR="00EA443F" w:rsidRPr="00A92A07">
        <w:rPr>
          <w:rFonts w:ascii="Cambria" w:hAnsi="Cambria"/>
        </w:rPr>
        <w:t>person</w:t>
      </w:r>
      <w:r w:rsidRPr="00A92A07">
        <w:rPr>
          <w:rFonts w:ascii="Cambria" w:hAnsi="Cambria"/>
        </w:rPr>
        <w:t>:</w:t>
      </w:r>
      <w:r w:rsidRPr="007B29FC">
        <w:rPr>
          <w:rFonts w:ascii="Cambria" w:hAnsi="Cambria"/>
        </w:rPr>
        <w:t xml:space="preserve"> Bodil Helene Bach</w:t>
      </w:r>
      <w:r w:rsidR="000D306A">
        <w:rPr>
          <w:rFonts w:ascii="Cambria" w:hAnsi="Cambria"/>
        </w:rPr>
        <w:t>, t</w:t>
      </w:r>
      <w:r w:rsidR="008C65B6">
        <w:rPr>
          <w:rFonts w:ascii="Cambria" w:hAnsi="Cambria"/>
        </w:rPr>
        <w:t>elefon</w:t>
      </w:r>
      <w:r w:rsidRPr="007B29FC">
        <w:rPr>
          <w:rFonts w:ascii="Cambria" w:hAnsi="Cambria"/>
        </w:rPr>
        <w:t>: 976</w:t>
      </w:r>
      <w:r w:rsidR="00A92A07">
        <w:rPr>
          <w:rFonts w:ascii="Cambria" w:hAnsi="Cambria"/>
        </w:rPr>
        <w:t xml:space="preserve"> </w:t>
      </w:r>
      <w:r w:rsidRPr="007B29FC">
        <w:rPr>
          <w:rFonts w:ascii="Cambria" w:hAnsi="Cambria"/>
        </w:rPr>
        <w:t>42</w:t>
      </w:r>
      <w:r w:rsidR="00A92A07">
        <w:rPr>
          <w:rFonts w:ascii="Cambria" w:hAnsi="Cambria"/>
        </w:rPr>
        <w:t xml:space="preserve"> </w:t>
      </w:r>
      <w:r w:rsidRPr="007B29FC">
        <w:rPr>
          <w:rFonts w:ascii="Cambria" w:hAnsi="Cambria"/>
        </w:rPr>
        <w:t>926 / 920</w:t>
      </w:r>
      <w:r w:rsidR="00A92A07">
        <w:rPr>
          <w:rFonts w:ascii="Cambria" w:hAnsi="Cambria"/>
        </w:rPr>
        <w:t xml:space="preserve"> </w:t>
      </w:r>
      <w:r w:rsidRPr="007B29FC">
        <w:rPr>
          <w:rFonts w:ascii="Cambria" w:hAnsi="Cambria"/>
        </w:rPr>
        <w:t>60</w:t>
      </w:r>
      <w:r w:rsidR="00A92A07">
        <w:rPr>
          <w:rFonts w:ascii="Cambria" w:hAnsi="Cambria"/>
        </w:rPr>
        <w:t xml:space="preserve"> </w:t>
      </w:r>
      <w:r w:rsidRPr="007B29FC">
        <w:rPr>
          <w:rFonts w:ascii="Cambria" w:hAnsi="Cambria"/>
        </w:rPr>
        <w:t>898</w:t>
      </w:r>
    </w:p>
    <w:p w14:paraId="112D7A8C" w14:textId="1AA1417B" w:rsidR="00884ACC" w:rsidRPr="007B29FC" w:rsidRDefault="00884ACC" w:rsidP="007B29FC">
      <w:pPr>
        <w:spacing w:line="240" w:lineRule="auto"/>
        <w:rPr>
          <w:rFonts w:ascii="Cambria" w:hAnsi="Cambria"/>
        </w:rPr>
      </w:pPr>
      <w:r w:rsidRPr="00822C2C">
        <w:rPr>
          <w:rFonts w:cs="Calibri"/>
          <w:b/>
          <w:color w:val="00338D"/>
        </w:rPr>
        <w:t>Drammen sykehus</w:t>
      </w:r>
      <w:r w:rsidR="00822C2C">
        <w:rPr>
          <w:rFonts w:ascii="Cambria" w:hAnsi="Cambria"/>
        </w:rPr>
        <w:br/>
      </w:r>
      <w:r w:rsidRPr="007B29FC">
        <w:rPr>
          <w:rFonts w:ascii="Cambria" w:hAnsi="Cambria"/>
        </w:rPr>
        <w:t>Jacob Borchs gate 10, 3004 Drammen</w:t>
      </w:r>
      <w:r w:rsidR="00B816A3">
        <w:rPr>
          <w:rFonts w:ascii="Cambria" w:hAnsi="Cambria"/>
        </w:rPr>
        <w:t xml:space="preserve"> - hovedinngangen</w:t>
      </w:r>
      <w:r w:rsidR="007B29FC">
        <w:rPr>
          <w:rFonts w:ascii="Cambria" w:hAnsi="Cambria"/>
        </w:rPr>
        <w:br/>
      </w:r>
      <w:r w:rsidRPr="007B29FC">
        <w:rPr>
          <w:rFonts w:ascii="Cambria" w:hAnsi="Cambria"/>
        </w:rPr>
        <w:t>Kontakt: Amela Rogonja</w:t>
      </w:r>
      <w:r w:rsidR="000D306A">
        <w:rPr>
          <w:rFonts w:ascii="Cambria" w:hAnsi="Cambria"/>
        </w:rPr>
        <w:t>, t</w:t>
      </w:r>
      <w:r w:rsidR="008C65B6">
        <w:rPr>
          <w:rFonts w:ascii="Cambria" w:hAnsi="Cambria"/>
        </w:rPr>
        <w:t>elefon</w:t>
      </w:r>
      <w:r w:rsidRPr="007B29FC">
        <w:rPr>
          <w:rFonts w:ascii="Cambria" w:hAnsi="Cambria"/>
        </w:rPr>
        <w:t>: 900</w:t>
      </w:r>
      <w:r w:rsidR="008C65B6">
        <w:rPr>
          <w:rFonts w:ascii="Cambria" w:hAnsi="Cambria"/>
        </w:rPr>
        <w:t xml:space="preserve"> </w:t>
      </w:r>
      <w:r w:rsidRPr="007B29FC">
        <w:rPr>
          <w:rFonts w:ascii="Cambria" w:hAnsi="Cambria"/>
        </w:rPr>
        <w:t>73</w:t>
      </w:r>
      <w:r w:rsidR="008C65B6">
        <w:rPr>
          <w:rFonts w:ascii="Cambria" w:hAnsi="Cambria"/>
        </w:rPr>
        <w:t xml:space="preserve"> </w:t>
      </w:r>
      <w:r w:rsidRPr="007B29FC">
        <w:rPr>
          <w:rFonts w:ascii="Cambria" w:hAnsi="Cambria"/>
        </w:rPr>
        <w:t xml:space="preserve">126 </w:t>
      </w:r>
    </w:p>
    <w:p w14:paraId="4013BD89" w14:textId="16ABD879" w:rsidR="00884ACC" w:rsidRPr="002E79AE" w:rsidRDefault="00884ACC" w:rsidP="002E79AE">
      <w:pPr>
        <w:spacing w:line="240" w:lineRule="auto"/>
        <w:rPr>
          <w:rFonts w:ascii="Cambria" w:hAnsi="Cambria"/>
        </w:rPr>
      </w:pPr>
      <w:r w:rsidRPr="00B977F4">
        <w:rPr>
          <w:rFonts w:cs="Calibri"/>
          <w:b/>
          <w:color w:val="00338D"/>
        </w:rPr>
        <w:t>Hallingdal sjukestugu</w:t>
      </w:r>
      <w:r w:rsidR="00B977F4">
        <w:rPr>
          <w:rFonts w:ascii="Cambria" w:hAnsi="Cambria"/>
        </w:rPr>
        <w:br/>
      </w:r>
      <w:r w:rsidRPr="002E79AE">
        <w:rPr>
          <w:rFonts w:ascii="Cambria" w:hAnsi="Cambria"/>
        </w:rPr>
        <w:t xml:space="preserve">Hjerteskolen/Pusterommet Ål, Helsetunvegen 15, 3570 Ål </w:t>
      </w:r>
      <w:r w:rsidR="002E79AE">
        <w:rPr>
          <w:rFonts w:ascii="Cambria" w:hAnsi="Cambria"/>
        </w:rPr>
        <w:br/>
      </w:r>
      <w:r w:rsidRPr="002E79AE">
        <w:rPr>
          <w:rFonts w:ascii="Cambria" w:hAnsi="Cambria"/>
        </w:rPr>
        <w:t>Kontakt: Bodil Helene Bach</w:t>
      </w:r>
      <w:r w:rsidR="000D306A">
        <w:rPr>
          <w:rFonts w:ascii="Cambria" w:hAnsi="Cambria"/>
        </w:rPr>
        <w:t>, te</w:t>
      </w:r>
      <w:r w:rsidRPr="002E79AE">
        <w:rPr>
          <w:rFonts w:ascii="Cambria" w:hAnsi="Cambria"/>
        </w:rPr>
        <w:t>l</w:t>
      </w:r>
      <w:r w:rsidR="000D306A">
        <w:rPr>
          <w:rFonts w:ascii="Cambria" w:hAnsi="Cambria"/>
        </w:rPr>
        <w:t>e</w:t>
      </w:r>
      <w:r w:rsidRPr="002E79AE">
        <w:rPr>
          <w:rFonts w:ascii="Cambria" w:hAnsi="Cambria"/>
        </w:rPr>
        <w:t>f</w:t>
      </w:r>
      <w:r w:rsidR="000D306A">
        <w:rPr>
          <w:rFonts w:ascii="Cambria" w:hAnsi="Cambria"/>
        </w:rPr>
        <w:t>on</w:t>
      </w:r>
      <w:r w:rsidRPr="002E79AE">
        <w:rPr>
          <w:rFonts w:ascii="Cambria" w:hAnsi="Cambria"/>
        </w:rPr>
        <w:t>: 976</w:t>
      </w:r>
      <w:r w:rsidR="00B977F4">
        <w:rPr>
          <w:rFonts w:ascii="Cambria" w:hAnsi="Cambria"/>
        </w:rPr>
        <w:t xml:space="preserve"> </w:t>
      </w:r>
      <w:r w:rsidRPr="002E79AE">
        <w:rPr>
          <w:rFonts w:ascii="Cambria" w:hAnsi="Cambria"/>
        </w:rPr>
        <w:t>42</w:t>
      </w:r>
      <w:r w:rsidR="00B977F4">
        <w:rPr>
          <w:rFonts w:ascii="Cambria" w:hAnsi="Cambria"/>
        </w:rPr>
        <w:t xml:space="preserve"> </w:t>
      </w:r>
      <w:r w:rsidRPr="002E79AE">
        <w:rPr>
          <w:rFonts w:ascii="Cambria" w:hAnsi="Cambria"/>
        </w:rPr>
        <w:t>926 / 920</w:t>
      </w:r>
      <w:r w:rsidR="00B977F4">
        <w:rPr>
          <w:rFonts w:ascii="Cambria" w:hAnsi="Cambria"/>
        </w:rPr>
        <w:t xml:space="preserve"> </w:t>
      </w:r>
      <w:r w:rsidRPr="002E79AE">
        <w:rPr>
          <w:rFonts w:ascii="Cambria" w:hAnsi="Cambria"/>
        </w:rPr>
        <w:t>60</w:t>
      </w:r>
      <w:r w:rsidR="00B977F4">
        <w:rPr>
          <w:rFonts w:ascii="Cambria" w:hAnsi="Cambria"/>
        </w:rPr>
        <w:t xml:space="preserve"> </w:t>
      </w:r>
      <w:r w:rsidRPr="002E79AE">
        <w:rPr>
          <w:rFonts w:ascii="Cambria" w:hAnsi="Cambria"/>
        </w:rPr>
        <w:t>898</w:t>
      </w:r>
    </w:p>
    <w:p w14:paraId="76425167" w14:textId="056B43B0" w:rsidR="00077463" w:rsidRDefault="001326B1" w:rsidP="000957B7">
      <w:pPr>
        <w:pStyle w:val="NormalWeb"/>
        <w:rPr>
          <w:rFonts w:ascii="Cambria" w:hAnsi="Cambria"/>
        </w:rPr>
      </w:pPr>
      <w:r w:rsidRPr="001326B1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75648" behindDoc="0" locked="0" layoutInCell="1" allowOverlap="1" wp14:anchorId="7BE2103C" wp14:editId="174CF992">
            <wp:simplePos x="0" y="0"/>
            <wp:positionH relativeFrom="margin">
              <wp:posOffset>8267700</wp:posOffset>
            </wp:positionH>
            <wp:positionV relativeFrom="margin">
              <wp:posOffset>5219700</wp:posOffset>
            </wp:positionV>
            <wp:extent cx="1173480" cy="1173480"/>
            <wp:effectExtent l="0" t="0" r="7620" b="7620"/>
            <wp:wrapSquare wrapText="bothSides"/>
            <wp:docPr id="4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ACC" w:rsidRPr="001326B1">
        <w:rPr>
          <w:rFonts w:asciiTheme="minorHAnsi" w:hAnsiTheme="minorHAnsi" w:cstheme="minorHAnsi"/>
          <w:b/>
          <w:color w:val="00338D"/>
          <w:sz w:val="22"/>
          <w:szCs w:val="22"/>
        </w:rPr>
        <w:t xml:space="preserve">St. </w:t>
      </w:r>
      <w:r w:rsidR="00EF53E5" w:rsidRPr="001326B1">
        <w:rPr>
          <w:rFonts w:asciiTheme="minorHAnsi" w:hAnsiTheme="minorHAnsi" w:cstheme="minorHAnsi"/>
          <w:b/>
          <w:color w:val="00338D"/>
          <w:sz w:val="22"/>
          <w:szCs w:val="22"/>
        </w:rPr>
        <w:t>Olavs</w:t>
      </w:r>
      <w:r w:rsidR="00884ACC" w:rsidRPr="001326B1">
        <w:rPr>
          <w:rFonts w:asciiTheme="minorHAnsi" w:hAnsiTheme="minorHAnsi" w:cstheme="minorHAnsi"/>
          <w:b/>
          <w:color w:val="00338D"/>
          <w:sz w:val="22"/>
          <w:szCs w:val="22"/>
        </w:rPr>
        <w:t xml:space="preserve"> hospital</w:t>
      </w:r>
      <w:r w:rsidRPr="001326B1">
        <w:rPr>
          <w:rFonts w:asciiTheme="minorHAnsi" w:hAnsiTheme="minorHAnsi" w:cstheme="minorHAnsi"/>
          <w:b/>
          <w:color w:val="00338D"/>
          <w:sz w:val="22"/>
          <w:szCs w:val="22"/>
        </w:rPr>
        <w:t xml:space="preserve"> og kommuner Midt-Norge</w:t>
      </w:r>
      <w:r w:rsidR="00B11AA8" w:rsidRPr="001326B1">
        <w:rPr>
          <w:rFonts w:asciiTheme="minorHAnsi" w:hAnsiTheme="minorHAnsi" w:cstheme="minorHAnsi"/>
          <w:sz w:val="22"/>
          <w:szCs w:val="22"/>
        </w:rPr>
        <w:br/>
      </w:r>
      <w:r w:rsidR="00884ACC" w:rsidRPr="001326B1">
        <w:rPr>
          <w:rFonts w:ascii="Cambria" w:hAnsi="Cambria"/>
          <w:sz w:val="22"/>
          <w:szCs w:val="22"/>
        </w:rPr>
        <w:t xml:space="preserve">Schwarts gate 3, 7030 Trondheim </w:t>
      </w:r>
      <w:r w:rsidR="002E79AE" w:rsidRPr="001326B1">
        <w:rPr>
          <w:rFonts w:ascii="Cambria" w:hAnsi="Cambria"/>
          <w:sz w:val="22"/>
          <w:szCs w:val="22"/>
        </w:rPr>
        <w:br/>
      </w:r>
      <w:r w:rsidR="00884ACC" w:rsidRPr="001326B1">
        <w:rPr>
          <w:rFonts w:ascii="Cambria" w:hAnsi="Cambria"/>
          <w:sz w:val="22"/>
          <w:szCs w:val="22"/>
        </w:rPr>
        <w:t>Kontakt: Camilla Hyttebakk</w:t>
      </w:r>
      <w:r w:rsidR="00B816A3" w:rsidRPr="001326B1">
        <w:rPr>
          <w:rFonts w:ascii="Cambria" w:hAnsi="Cambria"/>
          <w:sz w:val="22"/>
          <w:szCs w:val="22"/>
        </w:rPr>
        <w:t>.</w:t>
      </w:r>
      <w:r w:rsidR="00884ACC" w:rsidRPr="001326B1">
        <w:rPr>
          <w:rFonts w:ascii="Cambria" w:hAnsi="Cambria"/>
          <w:sz w:val="22"/>
          <w:szCs w:val="22"/>
        </w:rPr>
        <w:t xml:space="preserve"> T</w:t>
      </w:r>
      <w:r w:rsidR="000D306A" w:rsidRPr="001326B1">
        <w:rPr>
          <w:rFonts w:ascii="Cambria" w:hAnsi="Cambria"/>
          <w:sz w:val="22"/>
          <w:szCs w:val="22"/>
        </w:rPr>
        <w:t>elefon</w:t>
      </w:r>
      <w:r w:rsidR="00884ACC" w:rsidRPr="001326B1">
        <w:rPr>
          <w:rFonts w:ascii="Cambria" w:hAnsi="Cambria"/>
          <w:sz w:val="22"/>
          <w:szCs w:val="22"/>
        </w:rPr>
        <w:t>: 911</w:t>
      </w:r>
      <w:r w:rsidR="00B11AA8" w:rsidRPr="001326B1">
        <w:rPr>
          <w:rFonts w:ascii="Cambria" w:hAnsi="Cambria"/>
          <w:sz w:val="22"/>
          <w:szCs w:val="22"/>
        </w:rPr>
        <w:t xml:space="preserve"> </w:t>
      </w:r>
      <w:r w:rsidR="00884ACC" w:rsidRPr="001326B1">
        <w:rPr>
          <w:rFonts w:ascii="Cambria" w:hAnsi="Cambria"/>
          <w:sz w:val="22"/>
          <w:szCs w:val="22"/>
        </w:rPr>
        <w:t>38</w:t>
      </w:r>
      <w:r w:rsidR="00077463" w:rsidRPr="001326B1">
        <w:rPr>
          <w:rFonts w:ascii="Cambria" w:hAnsi="Cambria"/>
          <w:sz w:val="22"/>
          <w:szCs w:val="22"/>
        </w:rPr>
        <w:t> </w:t>
      </w:r>
      <w:r w:rsidR="00884ACC" w:rsidRPr="001326B1">
        <w:rPr>
          <w:rFonts w:ascii="Cambria" w:hAnsi="Cambria"/>
          <w:sz w:val="22"/>
          <w:szCs w:val="22"/>
        </w:rPr>
        <w:t>110</w:t>
      </w:r>
    </w:p>
    <w:p w14:paraId="7D3690CD" w14:textId="7D563F35" w:rsidR="00586214" w:rsidRDefault="000957B7" w:rsidP="00586214">
      <w:pPr>
        <w:pStyle w:val="NormalWeb"/>
      </w:pPr>
      <w:r w:rsidRPr="000957B7">
        <w:rPr>
          <w:rFonts w:ascii="Cambria" w:hAnsi="Cambria"/>
          <w:i/>
          <w:iCs/>
          <w:sz w:val="18"/>
          <w:szCs w:val="18"/>
        </w:rPr>
        <w:t>(</w:t>
      </w:r>
      <w:r w:rsidR="00555F6A" w:rsidRPr="000957B7">
        <w:rPr>
          <w:rFonts w:ascii="Cambria" w:hAnsi="Cambria"/>
          <w:i/>
          <w:iCs/>
          <w:sz w:val="18"/>
          <w:szCs w:val="18"/>
        </w:rPr>
        <w:t>QRkoden</w:t>
      </w:r>
      <w:r w:rsidRPr="000957B7">
        <w:rPr>
          <w:rFonts w:ascii="Cambria" w:hAnsi="Cambria"/>
          <w:i/>
          <w:iCs/>
          <w:sz w:val="18"/>
          <w:szCs w:val="18"/>
        </w:rPr>
        <w:t xml:space="preserve"> med lenke til kursside og påmeldingsskjema)</w:t>
      </w:r>
      <w:r w:rsidRPr="000957B7">
        <w:rPr>
          <w:i/>
          <w:iCs/>
          <w:noProof/>
          <w:sz w:val="18"/>
          <w:szCs w:val="18"/>
        </w:rPr>
        <w:t xml:space="preserve"> </w:t>
      </w:r>
    </w:p>
    <w:p w14:paraId="01901582" w14:textId="315DF08D" w:rsidR="000957B7" w:rsidRPr="00077463" w:rsidRDefault="000957B7" w:rsidP="000957B7">
      <w:pPr>
        <w:pStyle w:val="NormalWeb"/>
        <w:rPr>
          <w:rFonts w:ascii="Cambria" w:hAnsi="Cambria"/>
        </w:rPr>
      </w:pPr>
    </w:p>
    <w:p w14:paraId="427DF679" w14:textId="0702608E" w:rsidR="00270B1E" w:rsidRPr="00C43F0B" w:rsidRDefault="00270B1E" w:rsidP="00C43F0B">
      <w:pPr>
        <w:spacing w:line="240" w:lineRule="auto"/>
        <w:rPr>
          <w:rFonts w:ascii="Cambria" w:hAnsi="Cambria"/>
        </w:rPr>
      </w:pPr>
    </w:p>
    <w:sectPr w:rsidR="00270B1E" w:rsidRPr="00C43F0B" w:rsidSect="00AC3A8D">
      <w:headerReference w:type="first" r:id="rId18"/>
      <w:footerReference w:type="first" r:id="rId19"/>
      <w:pgSz w:w="16838" w:h="11906" w:orient="landscape"/>
      <w:pgMar w:top="720" w:right="720" w:bottom="720" w:left="720" w:header="708" w:footer="172" w:gutter="0"/>
      <w:cols w:num="2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0FB6C" w14:textId="77777777" w:rsidR="00541612" w:rsidRDefault="00541612" w:rsidP="00AB4C20">
      <w:pPr>
        <w:spacing w:after="0" w:line="240" w:lineRule="auto"/>
      </w:pPr>
      <w:r>
        <w:separator/>
      </w:r>
    </w:p>
  </w:endnote>
  <w:endnote w:type="continuationSeparator" w:id="0">
    <w:p w14:paraId="1D31B1D2" w14:textId="77777777" w:rsidR="00541612" w:rsidRDefault="00541612" w:rsidP="00AB4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ook w:val="04A0" w:firstRow="1" w:lastRow="0" w:firstColumn="1" w:lastColumn="0" w:noHBand="0" w:noVBand="1"/>
    </w:tblPr>
    <w:tblGrid>
      <w:gridCol w:w="3085"/>
      <w:gridCol w:w="1701"/>
      <w:gridCol w:w="2552"/>
    </w:tblGrid>
    <w:tr w:rsidR="00D20AB0" w:rsidRPr="0011109D" w14:paraId="47A1591F" w14:textId="77777777" w:rsidTr="00D20AB0">
      <w:tc>
        <w:tcPr>
          <w:tcW w:w="3085" w:type="dxa"/>
        </w:tcPr>
        <w:p w14:paraId="47265CCB" w14:textId="77777777" w:rsidR="00D20AB0" w:rsidRPr="0011109D" w:rsidRDefault="00D20AB0" w:rsidP="005B70B3">
          <w:pPr>
            <w:pStyle w:val="Bunntekst"/>
            <w:rPr>
              <w:color w:val="7F7F7F" w:themeColor="text1" w:themeTint="80"/>
              <w:sz w:val="20"/>
            </w:rPr>
          </w:pPr>
          <w:proofErr w:type="spellStart"/>
          <w:r>
            <w:rPr>
              <w:color w:val="7F7F7F" w:themeColor="text1" w:themeTint="80"/>
              <w:sz w:val="20"/>
            </w:rPr>
            <w:t>eHåndbok</w:t>
          </w:r>
          <w:proofErr w:type="spellEnd"/>
          <w:r>
            <w:rPr>
              <w:color w:val="7F7F7F" w:themeColor="text1" w:themeTint="80"/>
              <w:sz w:val="20"/>
            </w:rPr>
            <w:t xml:space="preserve"> </w:t>
          </w:r>
          <w:proofErr w:type="spellStart"/>
          <w:r>
            <w:rPr>
              <w:color w:val="7F7F7F" w:themeColor="text1" w:themeTint="80"/>
              <w:sz w:val="20"/>
            </w:rPr>
            <w:t>dok</w:t>
          </w:r>
          <w:proofErr w:type="spellEnd"/>
          <w:r w:rsidRPr="0011109D">
            <w:rPr>
              <w:color w:val="7F7F7F" w:themeColor="text1" w:themeTint="80"/>
              <w:sz w:val="20"/>
            </w:rPr>
            <w:t xml:space="preserve">-id: Nr. </w:t>
          </w:r>
        </w:p>
      </w:tc>
      <w:tc>
        <w:tcPr>
          <w:tcW w:w="1701" w:type="dxa"/>
        </w:tcPr>
        <w:p w14:paraId="25C2A021" w14:textId="1E28F846" w:rsidR="00D20AB0" w:rsidRPr="0011109D" w:rsidRDefault="00D20AB0" w:rsidP="005B70B3">
          <w:pPr>
            <w:pStyle w:val="Bunntekst"/>
            <w:rPr>
              <w:color w:val="7F7F7F" w:themeColor="text1" w:themeTint="80"/>
              <w:sz w:val="20"/>
            </w:rPr>
          </w:pPr>
          <w:r w:rsidRPr="0011109D">
            <w:rPr>
              <w:color w:val="7F7F7F" w:themeColor="text1" w:themeTint="80"/>
              <w:sz w:val="20"/>
            </w:rPr>
            <w:t xml:space="preserve">Versjon: Nr. </w:t>
          </w:r>
          <w:r w:rsidR="007A16B2">
            <w:rPr>
              <w:color w:val="7F7F7F" w:themeColor="text1" w:themeTint="80"/>
              <w:sz w:val="20"/>
            </w:rPr>
            <w:t>1</w:t>
          </w:r>
          <w:r w:rsidRPr="0011109D">
            <w:rPr>
              <w:color w:val="7F7F7F" w:themeColor="text1" w:themeTint="80"/>
              <w:sz w:val="20"/>
            </w:rPr>
            <w:t xml:space="preserve"> </w:t>
          </w:r>
        </w:p>
      </w:tc>
      <w:tc>
        <w:tcPr>
          <w:tcW w:w="2552" w:type="dxa"/>
        </w:tcPr>
        <w:p w14:paraId="3685D74C" w14:textId="3259AA33" w:rsidR="00D20AB0" w:rsidRPr="0011109D" w:rsidRDefault="00D20AB0" w:rsidP="005B70B3">
          <w:pPr>
            <w:pStyle w:val="Bunntekst"/>
            <w:rPr>
              <w:color w:val="7F7F7F" w:themeColor="text1" w:themeTint="80"/>
              <w:sz w:val="20"/>
            </w:rPr>
          </w:pPr>
          <w:r>
            <w:rPr>
              <w:color w:val="7F7F7F" w:themeColor="text1" w:themeTint="80"/>
              <w:sz w:val="20"/>
            </w:rPr>
            <w:t xml:space="preserve">Sist oppdatert: </w:t>
          </w:r>
          <w:r w:rsidR="00F86CFC">
            <w:rPr>
              <w:color w:val="7F7F7F" w:themeColor="text1" w:themeTint="80"/>
              <w:sz w:val="20"/>
            </w:rPr>
            <w:t>September</w:t>
          </w:r>
          <w:r w:rsidR="00417F4E">
            <w:rPr>
              <w:color w:val="7F7F7F" w:themeColor="text1" w:themeTint="80"/>
              <w:sz w:val="20"/>
            </w:rPr>
            <w:t xml:space="preserve"> 2026</w:t>
          </w:r>
        </w:p>
      </w:tc>
    </w:tr>
  </w:tbl>
  <w:p w14:paraId="13E4E44A" w14:textId="77777777" w:rsidR="00D20AB0" w:rsidRDefault="00D20AB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B3C87" w14:textId="77777777" w:rsidR="00541612" w:rsidRDefault="00541612" w:rsidP="00AB4C20">
      <w:pPr>
        <w:spacing w:after="0" w:line="240" w:lineRule="auto"/>
      </w:pPr>
      <w:r>
        <w:separator/>
      </w:r>
    </w:p>
  </w:footnote>
  <w:footnote w:type="continuationSeparator" w:id="0">
    <w:p w14:paraId="04F349E3" w14:textId="77777777" w:rsidR="00541612" w:rsidRDefault="00541612" w:rsidP="00AB4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0D00C" w14:textId="77777777" w:rsidR="00A27E29" w:rsidRDefault="00A27E29">
    <w:pPr>
      <w:pStyle w:val="Topptekst"/>
    </w:pPr>
    <w:r w:rsidRPr="00233B81">
      <w:rPr>
        <w:noProof/>
        <w:lang w:eastAsia="nb-NO"/>
      </w:rPr>
      <w:drawing>
        <wp:anchor distT="0" distB="0" distL="114300" distR="114300" simplePos="0" relativeHeight="251658240" behindDoc="0" locked="1" layoutInCell="1" allowOverlap="1" wp14:anchorId="512B5BE8" wp14:editId="0771A5A2">
          <wp:simplePos x="0" y="0"/>
          <wp:positionH relativeFrom="page">
            <wp:posOffset>6896100</wp:posOffset>
          </wp:positionH>
          <wp:positionV relativeFrom="page">
            <wp:posOffset>457200</wp:posOffset>
          </wp:positionV>
          <wp:extent cx="2352675" cy="476250"/>
          <wp:effectExtent l="0" t="0" r="0" b="0"/>
          <wp:wrapThrough wrapText="bothSides">
            <wp:wrapPolygon edited="0">
              <wp:start x="1574" y="0"/>
              <wp:lineTo x="0" y="7776"/>
              <wp:lineTo x="0" y="12960"/>
              <wp:lineTo x="1399" y="15552"/>
              <wp:lineTo x="1399" y="20736"/>
              <wp:lineTo x="2973" y="20736"/>
              <wp:lineTo x="10844" y="13824"/>
              <wp:lineTo x="21513" y="13824"/>
              <wp:lineTo x="21513" y="3456"/>
              <wp:lineTo x="2798" y="0"/>
              <wp:lineTo x="1574" y="0"/>
            </wp:wrapPolygon>
          </wp:wrapThrough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FA3"/>
    <w:multiLevelType w:val="hybridMultilevel"/>
    <w:tmpl w:val="46348EAA"/>
    <w:lvl w:ilvl="0" w:tplc="BBC4F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3456"/>
    <w:multiLevelType w:val="hybridMultilevel"/>
    <w:tmpl w:val="FDC8A754"/>
    <w:lvl w:ilvl="0" w:tplc="E0F6D748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1380BD4"/>
    <w:multiLevelType w:val="hybridMultilevel"/>
    <w:tmpl w:val="D04EE37C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8D2A07"/>
    <w:multiLevelType w:val="multilevel"/>
    <w:tmpl w:val="2C262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5336B"/>
    <w:multiLevelType w:val="hybridMultilevel"/>
    <w:tmpl w:val="912814D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C03A1"/>
    <w:multiLevelType w:val="hybridMultilevel"/>
    <w:tmpl w:val="E53E04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56F72"/>
    <w:multiLevelType w:val="hybridMultilevel"/>
    <w:tmpl w:val="60760F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C321F"/>
    <w:multiLevelType w:val="hybridMultilevel"/>
    <w:tmpl w:val="F65848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A78CD"/>
    <w:multiLevelType w:val="hybridMultilevel"/>
    <w:tmpl w:val="BA7A7BAA"/>
    <w:lvl w:ilvl="0" w:tplc="0414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6573A"/>
    <w:multiLevelType w:val="hybridMultilevel"/>
    <w:tmpl w:val="7BF03B5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260811"/>
    <w:multiLevelType w:val="hybridMultilevel"/>
    <w:tmpl w:val="B936D7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D7A1E"/>
    <w:multiLevelType w:val="hybridMultilevel"/>
    <w:tmpl w:val="8B30391E"/>
    <w:lvl w:ilvl="0" w:tplc="B3066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660D3"/>
    <w:multiLevelType w:val="hybridMultilevel"/>
    <w:tmpl w:val="B85C5A3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36559"/>
    <w:multiLevelType w:val="hybridMultilevel"/>
    <w:tmpl w:val="A99C56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64D34"/>
    <w:multiLevelType w:val="hybridMultilevel"/>
    <w:tmpl w:val="26A609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050ED"/>
    <w:multiLevelType w:val="multilevel"/>
    <w:tmpl w:val="CC767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61690"/>
    <w:multiLevelType w:val="hybridMultilevel"/>
    <w:tmpl w:val="6646F048"/>
    <w:lvl w:ilvl="0" w:tplc="E0F6D7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592C23"/>
    <w:multiLevelType w:val="hybridMultilevel"/>
    <w:tmpl w:val="F9A252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72A18"/>
    <w:multiLevelType w:val="hybridMultilevel"/>
    <w:tmpl w:val="3760BF0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29013">
    <w:abstractNumId w:val="16"/>
  </w:num>
  <w:num w:numId="2" w16cid:durableId="1292710911">
    <w:abstractNumId w:val="1"/>
  </w:num>
  <w:num w:numId="3" w16cid:durableId="496305211">
    <w:abstractNumId w:val="17"/>
  </w:num>
  <w:num w:numId="4" w16cid:durableId="1452432154">
    <w:abstractNumId w:val="8"/>
  </w:num>
  <w:num w:numId="5" w16cid:durableId="409623698">
    <w:abstractNumId w:val="2"/>
  </w:num>
  <w:num w:numId="6" w16cid:durableId="1234779154">
    <w:abstractNumId w:val="11"/>
  </w:num>
  <w:num w:numId="7" w16cid:durableId="322590736">
    <w:abstractNumId w:val="5"/>
  </w:num>
  <w:num w:numId="8" w16cid:durableId="379019883">
    <w:abstractNumId w:val="13"/>
  </w:num>
  <w:num w:numId="9" w16cid:durableId="1846094692">
    <w:abstractNumId w:val="14"/>
  </w:num>
  <w:num w:numId="10" w16cid:durableId="1229880242">
    <w:abstractNumId w:val="6"/>
  </w:num>
  <w:num w:numId="11" w16cid:durableId="1848863919">
    <w:abstractNumId w:val="7"/>
  </w:num>
  <w:num w:numId="12" w16cid:durableId="1237280834">
    <w:abstractNumId w:val="0"/>
  </w:num>
  <w:num w:numId="13" w16cid:durableId="1744182522">
    <w:abstractNumId w:val="12"/>
  </w:num>
  <w:num w:numId="14" w16cid:durableId="1381125776">
    <w:abstractNumId w:val="4"/>
  </w:num>
  <w:num w:numId="15" w16cid:durableId="966819657">
    <w:abstractNumId w:val="3"/>
  </w:num>
  <w:num w:numId="16" w16cid:durableId="641735204">
    <w:abstractNumId w:val="15"/>
  </w:num>
  <w:num w:numId="17" w16cid:durableId="717973049">
    <w:abstractNumId w:val="10"/>
  </w:num>
  <w:num w:numId="18" w16cid:durableId="1890336233">
    <w:abstractNumId w:val="9"/>
  </w:num>
  <w:num w:numId="19" w16cid:durableId="18700705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08"/>
  <w:drawingGridVerticalSpacing w:val="1304"/>
  <w:displayHorizontalDrawingGridEvery w:val="10"/>
  <w:displayVerticalDrawingGridEvery w:val="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F4E"/>
    <w:rsid w:val="00004606"/>
    <w:rsid w:val="00051D61"/>
    <w:rsid w:val="00054D29"/>
    <w:rsid w:val="00055A03"/>
    <w:rsid w:val="00061F04"/>
    <w:rsid w:val="00077463"/>
    <w:rsid w:val="00081B54"/>
    <w:rsid w:val="00087804"/>
    <w:rsid w:val="000957B7"/>
    <w:rsid w:val="000D306A"/>
    <w:rsid w:val="000E2A90"/>
    <w:rsid w:val="000E55C2"/>
    <w:rsid w:val="0010534F"/>
    <w:rsid w:val="001326B1"/>
    <w:rsid w:val="00137173"/>
    <w:rsid w:val="0015576B"/>
    <w:rsid w:val="0015732A"/>
    <w:rsid w:val="001A01A2"/>
    <w:rsid w:val="001B77F5"/>
    <w:rsid w:val="001D07FE"/>
    <w:rsid w:val="001D365A"/>
    <w:rsid w:val="001E5B32"/>
    <w:rsid w:val="001F48C1"/>
    <w:rsid w:val="001F5100"/>
    <w:rsid w:val="001F616B"/>
    <w:rsid w:val="0022735F"/>
    <w:rsid w:val="00233168"/>
    <w:rsid w:val="00233B81"/>
    <w:rsid w:val="0023458F"/>
    <w:rsid w:val="002363B2"/>
    <w:rsid w:val="00242244"/>
    <w:rsid w:val="00243CFA"/>
    <w:rsid w:val="00263C56"/>
    <w:rsid w:val="00270B1E"/>
    <w:rsid w:val="00277A4F"/>
    <w:rsid w:val="00294857"/>
    <w:rsid w:val="002A6D3F"/>
    <w:rsid w:val="002A73AD"/>
    <w:rsid w:val="002B2109"/>
    <w:rsid w:val="002B411F"/>
    <w:rsid w:val="002B7A70"/>
    <w:rsid w:val="002E79AE"/>
    <w:rsid w:val="00305AE4"/>
    <w:rsid w:val="003113D3"/>
    <w:rsid w:val="0032633F"/>
    <w:rsid w:val="0033511A"/>
    <w:rsid w:val="00342127"/>
    <w:rsid w:val="00355FC5"/>
    <w:rsid w:val="003852DA"/>
    <w:rsid w:val="00397718"/>
    <w:rsid w:val="003A3F16"/>
    <w:rsid w:val="003B0B45"/>
    <w:rsid w:val="003C13FD"/>
    <w:rsid w:val="00410363"/>
    <w:rsid w:val="00417F4E"/>
    <w:rsid w:val="004327E0"/>
    <w:rsid w:val="00433933"/>
    <w:rsid w:val="00437D9F"/>
    <w:rsid w:val="00444C68"/>
    <w:rsid w:val="004625CD"/>
    <w:rsid w:val="00485111"/>
    <w:rsid w:val="00491265"/>
    <w:rsid w:val="004A2E65"/>
    <w:rsid w:val="004B236E"/>
    <w:rsid w:val="004B2B1C"/>
    <w:rsid w:val="004D116C"/>
    <w:rsid w:val="004D7FE4"/>
    <w:rsid w:val="004F7939"/>
    <w:rsid w:val="00507756"/>
    <w:rsid w:val="005238D1"/>
    <w:rsid w:val="00541612"/>
    <w:rsid w:val="00553353"/>
    <w:rsid w:val="00555F6A"/>
    <w:rsid w:val="0055756A"/>
    <w:rsid w:val="00562BE9"/>
    <w:rsid w:val="0056703C"/>
    <w:rsid w:val="00585649"/>
    <w:rsid w:val="00586214"/>
    <w:rsid w:val="005E7A56"/>
    <w:rsid w:val="005F3CA2"/>
    <w:rsid w:val="00606C2D"/>
    <w:rsid w:val="00631AF9"/>
    <w:rsid w:val="00632C1A"/>
    <w:rsid w:val="0066780B"/>
    <w:rsid w:val="0068063C"/>
    <w:rsid w:val="006854A9"/>
    <w:rsid w:val="00696CE5"/>
    <w:rsid w:val="00696F90"/>
    <w:rsid w:val="006B5C41"/>
    <w:rsid w:val="006C44AF"/>
    <w:rsid w:val="006D4C9E"/>
    <w:rsid w:val="00734A42"/>
    <w:rsid w:val="007373C7"/>
    <w:rsid w:val="00762692"/>
    <w:rsid w:val="0076532B"/>
    <w:rsid w:val="007834A8"/>
    <w:rsid w:val="00786C68"/>
    <w:rsid w:val="007A16B2"/>
    <w:rsid w:val="007B29FC"/>
    <w:rsid w:val="007D6910"/>
    <w:rsid w:val="008108C5"/>
    <w:rsid w:val="00822C2C"/>
    <w:rsid w:val="00841B6C"/>
    <w:rsid w:val="00851185"/>
    <w:rsid w:val="00875BE7"/>
    <w:rsid w:val="00884ACC"/>
    <w:rsid w:val="008B7A26"/>
    <w:rsid w:val="008C65B6"/>
    <w:rsid w:val="008D4BE4"/>
    <w:rsid w:val="008D7B9A"/>
    <w:rsid w:val="00905DAB"/>
    <w:rsid w:val="0091112E"/>
    <w:rsid w:val="0093362B"/>
    <w:rsid w:val="009357C4"/>
    <w:rsid w:val="00936851"/>
    <w:rsid w:val="00954838"/>
    <w:rsid w:val="00962413"/>
    <w:rsid w:val="00970E0A"/>
    <w:rsid w:val="00982E04"/>
    <w:rsid w:val="00984047"/>
    <w:rsid w:val="0099691C"/>
    <w:rsid w:val="009A7962"/>
    <w:rsid w:val="009C582E"/>
    <w:rsid w:val="009D3D4A"/>
    <w:rsid w:val="009D4AC4"/>
    <w:rsid w:val="009D5981"/>
    <w:rsid w:val="009E153E"/>
    <w:rsid w:val="009F306F"/>
    <w:rsid w:val="00A27E29"/>
    <w:rsid w:val="00A3691D"/>
    <w:rsid w:val="00A65C80"/>
    <w:rsid w:val="00A65E06"/>
    <w:rsid w:val="00A67109"/>
    <w:rsid w:val="00A72A07"/>
    <w:rsid w:val="00A72B9D"/>
    <w:rsid w:val="00A77092"/>
    <w:rsid w:val="00A80CF1"/>
    <w:rsid w:val="00A92A07"/>
    <w:rsid w:val="00AB4C20"/>
    <w:rsid w:val="00AC3A8D"/>
    <w:rsid w:val="00AE6F85"/>
    <w:rsid w:val="00AE7C1F"/>
    <w:rsid w:val="00AF5D35"/>
    <w:rsid w:val="00AF717D"/>
    <w:rsid w:val="00B11AA8"/>
    <w:rsid w:val="00B23AE6"/>
    <w:rsid w:val="00B45149"/>
    <w:rsid w:val="00B45E0A"/>
    <w:rsid w:val="00B50B1B"/>
    <w:rsid w:val="00B50EF6"/>
    <w:rsid w:val="00B56CBC"/>
    <w:rsid w:val="00B816A3"/>
    <w:rsid w:val="00B92E58"/>
    <w:rsid w:val="00B977F4"/>
    <w:rsid w:val="00BA00C3"/>
    <w:rsid w:val="00BA6C69"/>
    <w:rsid w:val="00BC0F0C"/>
    <w:rsid w:val="00BD38B6"/>
    <w:rsid w:val="00C02C55"/>
    <w:rsid w:val="00C33311"/>
    <w:rsid w:val="00C43F0B"/>
    <w:rsid w:val="00C44D9D"/>
    <w:rsid w:val="00C733C9"/>
    <w:rsid w:val="00C734B7"/>
    <w:rsid w:val="00C7680B"/>
    <w:rsid w:val="00C86457"/>
    <w:rsid w:val="00C96DF2"/>
    <w:rsid w:val="00CC4E04"/>
    <w:rsid w:val="00CF4AA0"/>
    <w:rsid w:val="00CF7CA1"/>
    <w:rsid w:val="00D06FA6"/>
    <w:rsid w:val="00D20546"/>
    <w:rsid w:val="00D20AB0"/>
    <w:rsid w:val="00D2134D"/>
    <w:rsid w:val="00D576F1"/>
    <w:rsid w:val="00D70F21"/>
    <w:rsid w:val="00DB5178"/>
    <w:rsid w:val="00DC6067"/>
    <w:rsid w:val="00DE0974"/>
    <w:rsid w:val="00E021B3"/>
    <w:rsid w:val="00E10C42"/>
    <w:rsid w:val="00E27DA5"/>
    <w:rsid w:val="00E343A0"/>
    <w:rsid w:val="00E47256"/>
    <w:rsid w:val="00E476AE"/>
    <w:rsid w:val="00E6584C"/>
    <w:rsid w:val="00E76905"/>
    <w:rsid w:val="00E831FF"/>
    <w:rsid w:val="00E84020"/>
    <w:rsid w:val="00EA443F"/>
    <w:rsid w:val="00EA72F7"/>
    <w:rsid w:val="00ED57B6"/>
    <w:rsid w:val="00EF53E5"/>
    <w:rsid w:val="00F43666"/>
    <w:rsid w:val="00F517D7"/>
    <w:rsid w:val="00F6462D"/>
    <w:rsid w:val="00F8303B"/>
    <w:rsid w:val="00F86CFC"/>
    <w:rsid w:val="00F95BA7"/>
    <w:rsid w:val="00FB33FA"/>
    <w:rsid w:val="00FD7B80"/>
    <w:rsid w:val="00FE1442"/>
    <w:rsid w:val="00FE2050"/>
    <w:rsid w:val="00FE3DB1"/>
    <w:rsid w:val="00F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30779"/>
  <w15:docId w15:val="{51703741-5377-4555-A879-F15E7197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53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C6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C606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AB4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B4C20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AB4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B4C20"/>
    <w:rPr>
      <w:sz w:val="22"/>
      <w:szCs w:val="22"/>
      <w:lang w:eastAsia="en-US"/>
    </w:rPr>
  </w:style>
  <w:style w:type="table" w:styleId="Tabellrutenett">
    <w:name w:val="Table Grid"/>
    <w:basedOn w:val="Vanligtabell"/>
    <w:uiPriority w:val="59"/>
    <w:rsid w:val="00305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AE7C1F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417F4E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417F4E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C0F0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C0F0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C0F0C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C0F0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C0F0C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957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5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vestrevi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Felles%20Maler\Pasientinformasjon%20brosjyre%20A5%20VVHF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9351A-D178-4AF8-AAF2-AF09BAC40E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8e4cf0-71fb-489c-a336-3f9252a63908}" enabled="0" method="" siteId="{7f8e4cf0-71fb-489c-a336-3f9252a639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Pasientinformasjon brosjyre A5 VVHF</Template>
  <TotalTime>70</TotalTime>
  <Pages>2</Pages>
  <Words>381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VVHF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Skotland</dc:creator>
  <cp:lastModifiedBy>Bodil Helene Bach</cp:lastModifiedBy>
  <cp:revision>10</cp:revision>
  <cp:lastPrinted>2012-11-30T10:23:00Z</cp:lastPrinted>
  <dcterms:created xsi:type="dcterms:W3CDTF">2026-09-23T09:19:00Z</dcterms:created>
  <dcterms:modified xsi:type="dcterms:W3CDTF">2026-09-24T13:18:00Z</dcterms:modified>
</cp:coreProperties>
</file>